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3A1C3" w14:textId="71FC4A4E" w:rsidR="00634808" w:rsidRDefault="00634808" w:rsidP="00F35FAC">
      <w:pPr>
        <w:pStyle w:val="Header"/>
        <w:rPr>
          <w:rFonts w:asciiTheme="minorHAnsi" w:hAnsiTheme="minorHAnsi"/>
          <w:noProof/>
          <w:lang w:val="sr-Latn-RS"/>
        </w:rPr>
      </w:pPr>
    </w:p>
    <w:p w14:paraId="76BB7FA7" w14:textId="77777777" w:rsidR="0084046B" w:rsidRDefault="0084046B" w:rsidP="00F35FAC">
      <w:pPr>
        <w:pStyle w:val="Header"/>
        <w:rPr>
          <w:rFonts w:asciiTheme="minorHAnsi" w:hAnsiTheme="minorHAnsi"/>
          <w:noProof/>
          <w:lang w:val="sr-Latn-RS"/>
        </w:rPr>
      </w:pPr>
    </w:p>
    <w:p w14:paraId="469D3642" w14:textId="1AF03A3C" w:rsidR="00634808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52"/>
          <w:szCs w:val="52"/>
          <w:lang w:val="sr-Cyrl-RS"/>
        </w:rPr>
      </w:pPr>
      <w:r w:rsidRPr="0083675C">
        <w:rPr>
          <w:rFonts w:ascii="Times New Roman" w:hAnsi="Times New Roman"/>
          <w:b/>
          <w:noProof/>
          <w:sz w:val="52"/>
          <w:szCs w:val="52"/>
          <w:lang w:val="sr-Cyrl-RS"/>
        </w:rPr>
        <w:t>О Б А В Е Ш Т Е Њ Е</w:t>
      </w:r>
    </w:p>
    <w:p w14:paraId="630946AE" w14:textId="77777777" w:rsidR="0083675C" w:rsidRPr="0083675C" w:rsidRDefault="0083675C" w:rsidP="007E6337">
      <w:pPr>
        <w:pStyle w:val="Header"/>
        <w:rPr>
          <w:rFonts w:ascii="Times New Roman" w:hAnsi="Times New Roman"/>
          <w:b/>
          <w:noProof/>
          <w:sz w:val="48"/>
          <w:szCs w:val="48"/>
          <w:lang w:val="sr-Cyrl-RS"/>
        </w:rPr>
      </w:pPr>
    </w:p>
    <w:p w14:paraId="39DBB7FB" w14:textId="7C4F55A8" w:rsidR="0084046B" w:rsidRPr="0084046B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У среду, </w:t>
      </w:r>
      <w:r w:rsidR="00415169">
        <w:rPr>
          <w:rFonts w:ascii="Times New Roman" w:hAnsi="Times New Roman"/>
          <w:b/>
          <w:noProof/>
          <w:sz w:val="36"/>
          <w:szCs w:val="36"/>
        </w:rPr>
        <w:t>15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. </w:t>
      </w:r>
      <w:r w:rsidR="00415169">
        <w:rPr>
          <w:rFonts w:ascii="Times New Roman" w:hAnsi="Times New Roman"/>
          <w:b/>
          <w:noProof/>
          <w:sz w:val="36"/>
          <w:szCs w:val="36"/>
          <w:lang w:val="sr-Cyrl-RS"/>
        </w:rPr>
        <w:t>јануара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20</w:t>
      </w:r>
      <w:r w:rsidR="00415169">
        <w:rPr>
          <w:rFonts w:ascii="Times New Roman" w:hAnsi="Times New Roman"/>
          <w:b/>
          <w:noProof/>
          <w:sz w:val="36"/>
          <w:szCs w:val="36"/>
          <w:lang w:val="sr-Cyrl-RS"/>
        </w:rPr>
        <w:t>20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. год.</w:t>
      </w:r>
      <w:r w:rsidR="002F4625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у 1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7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часова</w:t>
      </w:r>
    </w:p>
    <w:p w14:paraId="2385C611" w14:textId="5FF285A4" w:rsidR="0084046B" w:rsidRPr="0084046B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у </w:t>
      </w:r>
      <w:r w:rsidR="002F4625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плавој сали рачунског центра</w:t>
      </w: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(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Latn-RS"/>
        </w:rPr>
        <w:t>III</w:t>
      </w:r>
      <w:r w:rsidR="0084046B"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спрат)</w:t>
      </w:r>
    </w:p>
    <w:p w14:paraId="57A7AC09" w14:textId="5E0C3033" w:rsidR="0083675C" w:rsidRPr="0084046B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4046B">
        <w:rPr>
          <w:rFonts w:ascii="Times New Roman" w:hAnsi="Times New Roman"/>
          <w:b/>
          <w:noProof/>
          <w:sz w:val="36"/>
          <w:szCs w:val="36"/>
          <w:lang w:val="sr-Cyrl-RS"/>
        </w:rPr>
        <w:t>Факултета техничких наука у Чачку</w:t>
      </w:r>
    </w:p>
    <w:p w14:paraId="3AB2B980" w14:textId="77777777" w:rsidR="002F4625" w:rsidRDefault="002F4625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16C97734" w14:textId="75832570" w:rsidR="0083675C" w:rsidRPr="0083675C" w:rsidRDefault="0083675C" w:rsidP="002F4625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биће одржано предавање на тему:</w:t>
      </w:r>
    </w:p>
    <w:p w14:paraId="7CAC427B" w14:textId="77777777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2A7C56F1" w14:textId="1AACDE61" w:rsidR="00415169" w:rsidRPr="007A1B37" w:rsidRDefault="002C02D1" w:rsidP="0084046B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noProof/>
          <w:sz w:val="48"/>
          <w:szCs w:val="48"/>
          <w:lang w:val="sr-Latn-RS"/>
        </w:rPr>
      </w:pPr>
      <w:r>
        <w:rPr>
          <w:rFonts w:ascii="Times New Roman" w:hAnsi="Times New Roman"/>
          <w:b/>
          <w:noProof/>
          <w:sz w:val="48"/>
          <w:szCs w:val="48"/>
          <w:lang w:val="sr-Cyrl-RS"/>
        </w:rPr>
        <w:t>Увод у поступке</w:t>
      </w:r>
      <w:r w:rsidR="00415169"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израде пројекта </w:t>
      </w:r>
      <w:r w:rsidR="001529B5">
        <w:rPr>
          <w:rFonts w:ascii="Times New Roman" w:hAnsi="Times New Roman"/>
          <w:b/>
          <w:noProof/>
          <w:sz w:val="48"/>
          <w:szCs w:val="48"/>
          <w:lang w:val="sr-Cyrl-RS"/>
        </w:rPr>
        <w:t>нисконапонских електричних</w:t>
      </w:r>
      <w:r w:rsidR="00415169"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инсталација</w:t>
      </w:r>
      <w:r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са примерима</w:t>
      </w:r>
      <w:bookmarkStart w:id="0" w:name="_GoBack"/>
      <w:bookmarkEnd w:id="0"/>
    </w:p>
    <w:p w14:paraId="69048CB6" w14:textId="352CAA6E" w:rsidR="0083675C" w:rsidRPr="002C02D1" w:rsidRDefault="002C02D1" w:rsidP="0083675C">
      <w:pPr>
        <w:pStyle w:val="Header"/>
        <w:jc w:val="left"/>
        <w:rPr>
          <w:rFonts w:ascii="Times New Roman" w:hAnsi="Times New Roman"/>
          <w:noProof/>
          <w:sz w:val="48"/>
          <w:szCs w:val="48"/>
          <w:lang w:val="sr-Cyrl-RS"/>
        </w:rPr>
      </w:pPr>
      <w:r>
        <w:rPr>
          <w:rFonts w:ascii="Times New Roman" w:hAnsi="Times New Roman"/>
          <w:noProof/>
          <w:sz w:val="48"/>
          <w:szCs w:val="48"/>
          <w:lang w:val="sr-Cyrl-RS"/>
        </w:rPr>
        <w:t xml:space="preserve"> </w:t>
      </w:r>
    </w:p>
    <w:p w14:paraId="006B5D3F" w14:textId="78BF9C85" w:rsidR="0084046B" w:rsidRDefault="0083675C" w:rsidP="0084046B">
      <w:pPr>
        <w:pStyle w:val="Header"/>
        <w:tabs>
          <w:tab w:val="clear" w:pos="4320"/>
          <w:tab w:val="center" w:pos="1418"/>
        </w:tabs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Предавач</w:t>
      </w:r>
      <w:r w:rsidR="0084046B">
        <w:rPr>
          <w:rFonts w:ascii="Times New Roman" w:hAnsi="Times New Roman"/>
          <w:b/>
          <w:noProof/>
          <w:sz w:val="36"/>
          <w:szCs w:val="36"/>
          <w:lang w:val="sr-Cyrl-RS"/>
        </w:rPr>
        <w:t>и</w:t>
      </w: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: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</w:t>
      </w:r>
    </w:p>
    <w:p w14:paraId="69E48A2F" w14:textId="77777777" w:rsidR="001529B5" w:rsidRPr="001529B5" w:rsidRDefault="001529B5" w:rsidP="0084046B">
      <w:pPr>
        <w:pStyle w:val="Header"/>
        <w:tabs>
          <w:tab w:val="clear" w:pos="4320"/>
          <w:tab w:val="center" w:pos="1418"/>
        </w:tabs>
        <w:jc w:val="left"/>
        <w:rPr>
          <w:rFonts w:ascii="Times New Roman" w:hAnsi="Times New Roman"/>
          <w:noProof/>
          <w:sz w:val="20"/>
          <w:szCs w:val="20"/>
          <w:lang w:val="sr-Cyrl-RS"/>
        </w:rPr>
      </w:pPr>
    </w:p>
    <w:p w14:paraId="1276F816" w14:textId="2C1858B5" w:rsidR="0084046B" w:rsidRDefault="0084046B" w:rsidP="00FE5459">
      <w:pPr>
        <w:pStyle w:val="Header"/>
        <w:tabs>
          <w:tab w:val="clear" w:pos="4320"/>
          <w:tab w:val="center" w:pos="1418"/>
        </w:tabs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 xml:space="preserve">Представници фирме </w:t>
      </w:r>
      <w:r w:rsidR="00415169">
        <w:rPr>
          <w:rFonts w:ascii="Times New Roman" w:hAnsi="Times New Roman"/>
          <w:i/>
          <w:iCs/>
          <w:noProof/>
          <w:sz w:val="36"/>
          <w:szCs w:val="36"/>
          <w:lang w:val="sr-Cyrl-RS"/>
        </w:rPr>
        <w:t xml:space="preserve">Таталовић </w:t>
      </w:r>
      <w:r w:rsidR="001529B5">
        <w:rPr>
          <w:rFonts w:ascii="Times New Roman" w:hAnsi="Times New Roman"/>
          <w:i/>
          <w:iCs/>
          <w:noProof/>
          <w:sz w:val="36"/>
          <w:szCs w:val="36"/>
          <w:lang w:val="sr-Cyrl-RS"/>
        </w:rPr>
        <w:t>п</w:t>
      </w:r>
      <w:r w:rsidR="00415169">
        <w:rPr>
          <w:rFonts w:ascii="Times New Roman" w:hAnsi="Times New Roman"/>
          <w:i/>
          <w:iCs/>
          <w:noProof/>
          <w:sz w:val="36"/>
          <w:szCs w:val="36"/>
          <w:lang w:val="sr-Cyrl-RS"/>
        </w:rPr>
        <w:t>ројект</w:t>
      </w:r>
      <w:r>
        <w:rPr>
          <w:rFonts w:ascii="Times New Roman" w:hAnsi="Times New Roman"/>
          <w:noProof/>
          <w:sz w:val="36"/>
          <w:szCs w:val="36"/>
          <w:lang w:val="sr-Cyrl-RS"/>
        </w:rPr>
        <w:t xml:space="preserve"> </w:t>
      </w:r>
      <w:r w:rsidR="00415169">
        <w:rPr>
          <w:rFonts w:ascii="Times New Roman" w:hAnsi="Times New Roman"/>
          <w:noProof/>
          <w:sz w:val="36"/>
          <w:szCs w:val="36"/>
          <w:lang w:val="sr-Cyrl-RS"/>
        </w:rPr>
        <w:t xml:space="preserve">из </w:t>
      </w:r>
      <w:r>
        <w:rPr>
          <w:rFonts w:ascii="Times New Roman" w:hAnsi="Times New Roman"/>
          <w:noProof/>
          <w:sz w:val="36"/>
          <w:szCs w:val="36"/>
          <w:lang w:val="sr-Cyrl-RS"/>
        </w:rPr>
        <w:t>Чач</w:t>
      </w:r>
      <w:r w:rsidR="00415169">
        <w:rPr>
          <w:rFonts w:ascii="Times New Roman" w:hAnsi="Times New Roman"/>
          <w:noProof/>
          <w:sz w:val="36"/>
          <w:szCs w:val="36"/>
          <w:lang w:val="sr-Cyrl-RS"/>
        </w:rPr>
        <w:t>ка</w:t>
      </w:r>
      <w:r w:rsidR="00BD02EE">
        <w:rPr>
          <w:rFonts w:ascii="Times New Roman" w:hAnsi="Times New Roman"/>
          <w:noProof/>
          <w:sz w:val="36"/>
          <w:szCs w:val="36"/>
          <w:lang w:val="sr-Cyrl-RS"/>
        </w:rPr>
        <w:t>:</w:t>
      </w:r>
    </w:p>
    <w:p w14:paraId="01B04D50" w14:textId="1A45B31F" w:rsidR="00BD02EE" w:rsidRDefault="00BD02EE" w:rsidP="0084046B">
      <w:pPr>
        <w:pStyle w:val="Header"/>
        <w:numPr>
          <w:ilvl w:val="0"/>
          <w:numId w:val="63"/>
        </w:numPr>
        <w:tabs>
          <w:tab w:val="clear" w:pos="4320"/>
          <w:tab w:val="center" w:pos="1418"/>
        </w:tabs>
        <w:ind w:left="709"/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Гордана Таталовић, дипл. инж. ел.</w:t>
      </w:r>
    </w:p>
    <w:p w14:paraId="69B6F77C" w14:textId="26540E2B" w:rsidR="0084046B" w:rsidRDefault="00415169" w:rsidP="0084046B">
      <w:pPr>
        <w:pStyle w:val="Header"/>
        <w:numPr>
          <w:ilvl w:val="0"/>
          <w:numId w:val="63"/>
        </w:numPr>
        <w:tabs>
          <w:tab w:val="clear" w:pos="4320"/>
          <w:tab w:val="center" w:pos="1418"/>
        </w:tabs>
        <w:ind w:left="709"/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Божидар</w:t>
      </w:r>
      <w:r w:rsidR="00A60DED">
        <w:rPr>
          <w:rFonts w:ascii="Times New Roman" w:hAnsi="Times New Roman"/>
          <w:noProof/>
          <w:sz w:val="36"/>
          <w:szCs w:val="36"/>
          <w:lang w:val="sr-Cyrl-RS"/>
        </w:rPr>
        <w:t xml:space="preserve"> Милинковић</w:t>
      </w:r>
      <w:r w:rsidR="0084046B">
        <w:rPr>
          <w:rFonts w:ascii="Times New Roman" w:hAnsi="Times New Roman"/>
          <w:noProof/>
          <w:sz w:val="36"/>
          <w:szCs w:val="36"/>
          <w:lang w:val="sr-Cyrl-RS"/>
        </w:rPr>
        <w:t xml:space="preserve">, дипл. инж. ел. </w:t>
      </w:r>
    </w:p>
    <w:p w14:paraId="69A0287C" w14:textId="2C494002" w:rsidR="0084046B" w:rsidRDefault="00A60DED" w:rsidP="0084046B">
      <w:pPr>
        <w:pStyle w:val="Header"/>
        <w:numPr>
          <w:ilvl w:val="0"/>
          <w:numId w:val="63"/>
        </w:numPr>
        <w:tabs>
          <w:tab w:val="clear" w:pos="4320"/>
          <w:tab w:val="center" w:pos="1418"/>
        </w:tabs>
        <w:ind w:left="709"/>
        <w:jc w:val="left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Стефан Чурлић</w:t>
      </w:r>
      <w:r w:rsidR="0084046B">
        <w:rPr>
          <w:rFonts w:ascii="Times New Roman" w:hAnsi="Times New Roman"/>
          <w:noProof/>
          <w:sz w:val="36"/>
          <w:szCs w:val="36"/>
          <w:lang w:val="sr-Cyrl-RS"/>
        </w:rPr>
        <w:t>, дипл. инж. ел</w:t>
      </w:r>
      <w:r w:rsidR="00415169">
        <w:rPr>
          <w:rFonts w:ascii="Times New Roman" w:hAnsi="Times New Roman"/>
          <w:noProof/>
          <w:sz w:val="36"/>
          <w:szCs w:val="36"/>
          <w:lang w:val="sr-Cyrl-RS"/>
        </w:rPr>
        <w:t>.</w:t>
      </w:r>
    </w:p>
    <w:p w14:paraId="0448A55B" w14:textId="77777777" w:rsidR="0084046B" w:rsidRPr="0083675C" w:rsidRDefault="0084046B" w:rsidP="0083675C">
      <w:pPr>
        <w:pStyle w:val="Head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7796E20A" w14:textId="77777777" w:rsidR="001529B5" w:rsidRDefault="001529B5" w:rsidP="0083675C">
      <w:pPr>
        <w:pStyle w:val="Head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3CDD1251" w14:textId="374545E3" w:rsidR="002C7BA7" w:rsidRDefault="0083675C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Циљ предавања: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</w:t>
      </w:r>
    </w:p>
    <w:p w14:paraId="3AADC402" w14:textId="77777777" w:rsidR="001529B5" w:rsidRPr="001529B5" w:rsidRDefault="001529B5" w:rsidP="0083675C">
      <w:pPr>
        <w:pStyle w:val="Header"/>
        <w:rPr>
          <w:rFonts w:ascii="Times New Roman" w:hAnsi="Times New Roman"/>
          <w:noProof/>
          <w:sz w:val="20"/>
          <w:szCs w:val="20"/>
          <w:lang w:val="sr-Cyrl-RS"/>
        </w:rPr>
      </w:pPr>
    </w:p>
    <w:p w14:paraId="7043FF1E" w14:textId="340C901D" w:rsidR="0083675C" w:rsidRPr="0084046B" w:rsidRDefault="002C7BA7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>У</w:t>
      </w:r>
      <w:r w:rsidR="0083675C"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напређење </w:t>
      </w:r>
      <w:r w:rsidR="0084046B">
        <w:rPr>
          <w:rFonts w:ascii="Times New Roman" w:hAnsi="Times New Roman"/>
          <w:noProof/>
          <w:sz w:val="36"/>
          <w:szCs w:val="36"/>
          <w:lang w:val="sr-Cyrl-RS"/>
        </w:rPr>
        <w:t xml:space="preserve">стручних и предузетничких </w:t>
      </w:r>
      <w:r w:rsidR="0083675C"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компетенција студената основних и мастер академских студија у области Електроенергетике </w:t>
      </w:r>
      <w:r w:rsidR="0084046B">
        <w:rPr>
          <w:rFonts w:ascii="Times New Roman" w:hAnsi="Times New Roman"/>
          <w:noProof/>
          <w:sz w:val="36"/>
          <w:szCs w:val="36"/>
          <w:lang w:val="sr-Cyrl-RS"/>
        </w:rPr>
        <w:t xml:space="preserve">као </w:t>
      </w:r>
      <w:r w:rsidR="0083675C" w:rsidRPr="0083675C">
        <w:rPr>
          <w:rFonts w:ascii="Times New Roman" w:hAnsi="Times New Roman"/>
          <w:noProof/>
          <w:sz w:val="36"/>
          <w:szCs w:val="36"/>
          <w:lang w:val="sr-Cyrl-RS"/>
        </w:rPr>
        <w:t>и размена искустава између привреде и високошколских установа.</w:t>
      </w:r>
    </w:p>
    <w:sectPr w:rsidR="0083675C" w:rsidRPr="0084046B" w:rsidSect="00E768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1418" w:right="1557" w:bottom="1418" w:left="1418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74D6D" w14:textId="77777777" w:rsidR="00ED787F" w:rsidRDefault="00ED787F">
      <w:r>
        <w:separator/>
      </w:r>
    </w:p>
  </w:endnote>
  <w:endnote w:type="continuationSeparator" w:id="0">
    <w:p w14:paraId="7D477222" w14:textId="77777777" w:rsidR="00ED787F" w:rsidRDefault="00ED7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C Friz Quadrat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imesRomanBol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E5843" w14:textId="77777777" w:rsidR="003B6121" w:rsidRDefault="003B6121" w:rsidP="009A41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6DCD249" w14:textId="77777777" w:rsidR="006E7DE4" w:rsidRPr="00332C2D" w:rsidRDefault="006E7DE4" w:rsidP="003B6121">
    <w:pPr>
      <w:pStyle w:val="Footer"/>
      <w:framePr w:wrap="around" w:vAnchor="text" w:hAnchor="margin" w:xAlign="outside" w:y="1"/>
      <w:ind w:right="360"/>
      <w:rPr>
        <w:rStyle w:val="PageNumber"/>
        <w:rFonts w:ascii="Times New Roman" w:hAnsi="Times New Roman"/>
        <w:lang w:val="sr-Cyrl-CS"/>
      </w:rPr>
    </w:pPr>
  </w:p>
  <w:p w14:paraId="107C3375" w14:textId="77777777" w:rsidR="00A24C55" w:rsidRDefault="003D19F0" w:rsidP="00A24C55">
    <w:pPr>
      <w:pStyle w:val="Footer"/>
      <w:rPr>
        <w:sz w:val="20"/>
      </w:rPr>
    </w:pPr>
    <w:r>
      <w:rPr>
        <w:noProof/>
        <w:sz w:val="20"/>
        <w:lang w:val="sr-Latn-RS" w:eastAsia="sr-Latn-R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B2C6A4" wp14:editId="497B4F9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37250" cy="0"/>
              <wp:effectExtent l="9525" t="8890" r="6350" b="10160"/>
              <wp:wrapNone/>
              <wp:docPr id="4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9E0D69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7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8E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5Rop0&#10;INGzUBxleWhNb1wBEZXa2lAcPalX86zpd4eUrlqi9jxSfDsbyMtCRvIuJWycgQt2/RfNIIYcvI59&#10;OjW2C5DQAXSKcpxvcvCTRxQOp4uHx8kU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"/>
          </w:pict>
        </mc:Fallback>
      </mc:AlternateContent>
    </w:r>
    <w:proofErr w:type="spellStart"/>
    <w:r w:rsidR="00A24C55">
      <w:rPr>
        <w:sz w:val="20"/>
      </w:rPr>
      <w:t>Telefoni</w:t>
    </w:r>
    <w:proofErr w:type="spellEnd"/>
    <w:r w:rsidR="00A24C55">
      <w:rPr>
        <w:sz w:val="20"/>
      </w:rPr>
      <w:t xml:space="preserve">: </w:t>
    </w:r>
    <w:proofErr w:type="spellStart"/>
    <w:r w:rsidR="00A24C55">
      <w:rPr>
        <w:sz w:val="20"/>
      </w:rPr>
      <w:t>dekan</w:t>
    </w:r>
    <w:proofErr w:type="spellEnd"/>
    <w:r w:rsidR="00A24C55">
      <w:rPr>
        <w:sz w:val="20"/>
      </w:rPr>
      <w:t xml:space="preserve">: 032/302-747, </w:t>
    </w:r>
    <w:proofErr w:type="spellStart"/>
    <w:r w:rsidR="00A24C55">
      <w:rPr>
        <w:sz w:val="20"/>
      </w:rPr>
      <w:t>sekretarska</w:t>
    </w:r>
    <w:proofErr w:type="spellEnd"/>
    <w:r w:rsidR="00A24C55">
      <w:rPr>
        <w:sz w:val="20"/>
      </w:rPr>
      <w:t xml:space="preserve"> </w:t>
    </w:r>
    <w:proofErr w:type="spellStart"/>
    <w:r w:rsidR="00A24C55">
      <w:rPr>
        <w:sz w:val="20"/>
      </w:rPr>
      <w:t>garnitura</w:t>
    </w:r>
    <w:proofErr w:type="spellEnd"/>
    <w:r w:rsidR="00A24C55">
      <w:rPr>
        <w:sz w:val="20"/>
      </w:rPr>
      <w:t>: 032/ 302-757, 226-503</w:t>
    </w:r>
  </w:p>
  <w:p w14:paraId="07CEC994" w14:textId="77777777" w:rsidR="00A24C55" w:rsidRDefault="00A24C55" w:rsidP="00A24C55">
    <w:pPr>
      <w:pStyle w:val="Footer"/>
      <w:rPr>
        <w:sz w:val="20"/>
      </w:rPr>
    </w:pPr>
    <w:proofErr w:type="spellStart"/>
    <w:r>
      <w:rPr>
        <w:sz w:val="20"/>
      </w:rPr>
      <w:t>centrala</w:t>
    </w:r>
    <w:proofErr w:type="spellEnd"/>
    <w:r>
      <w:rPr>
        <w:sz w:val="20"/>
      </w:rPr>
      <w:t xml:space="preserve">: 032/302-700; </w:t>
    </w:r>
    <w:proofErr w:type="spellStart"/>
    <w:r>
      <w:rPr>
        <w:sz w:val="20"/>
      </w:rPr>
      <w:t>telefaks</w:t>
    </w:r>
    <w:proofErr w:type="spellEnd"/>
    <w:r>
      <w:rPr>
        <w:sz w:val="20"/>
      </w:rPr>
      <w:t>: 032/342-101</w:t>
    </w:r>
  </w:p>
  <w:p w14:paraId="2317DD7A" w14:textId="77777777" w:rsidR="00A24C55" w:rsidRDefault="00A24C55" w:rsidP="00A24C55">
    <w:pPr>
      <w:pStyle w:val="Footer"/>
      <w:tabs>
        <w:tab w:val="clear" w:pos="4320"/>
        <w:tab w:val="clear" w:pos="8640"/>
        <w:tab w:val="left" w:pos="2895"/>
      </w:tabs>
      <w:rPr>
        <w:sz w:val="20"/>
      </w:rPr>
    </w:pPr>
    <w:r>
      <w:rPr>
        <w:sz w:val="20"/>
      </w:rPr>
      <w:t xml:space="preserve">E-mail: </w:t>
    </w:r>
    <w:proofErr w:type="spellStart"/>
    <w:r>
      <w:rPr>
        <w:sz w:val="20"/>
      </w:rPr>
      <w:t>tfcacak</w:t>
    </w:r>
    <w:proofErr w:type="spellEnd"/>
    <w:r w:rsidR="00271B12">
      <w:rPr>
        <w:rFonts w:ascii="Times New Roman" w:hAnsi="Times New Roman"/>
        <w:sz w:val="20"/>
        <w:lang w:val="sr-Latn-CS"/>
      </w:rPr>
      <w:t>@</w:t>
    </w:r>
    <w:r>
      <w:rPr>
        <w:rFonts w:ascii="Times New Roman" w:hAnsi="Times New Roman"/>
        <w:sz w:val="20"/>
      </w:rPr>
      <w:t>tfc</w:t>
    </w:r>
    <w:r w:rsidR="00E03885">
      <w:rPr>
        <w:sz w:val="20"/>
      </w:rPr>
      <w:t>.kg.ac.</w:t>
    </w:r>
    <w:proofErr w:type="spellStart"/>
    <w:r w:rsidR="00E03885">
      <w:rPr>
        <w:rFonts w:ascii="Times New Roman" w:hAnsi="Times New Roman"/>
        <w:sz w:val="20"/>
        <w:lang w:val="sr-Cyrl-CS"/>
      </w:rPr>
      <w:t>yu</w:t>
    </w:r>
    <w:proofErr w:type="spellEnd"/>
    <w:r>
      <w:rPr>
        <w:sz w:val="20"/>
      </w:rPr>
      <w:tab/>
    </w:r>
  </w:p>
  <w:p w14:paraId="65985953" w14:textId="77777777" w:rsidR="006E7DE4" w:rsidRPr="00A24C55" w:rsidRDefault="00271B12" w:rsidP="006A20D9">
    <w:pPr>
      <w:pStyle w:val="Footer"/>
      <w:rPr>
        <w:sz w:val="20"/>
      </w:rPr>
    </w:pPr>
    <w:proofErr w:type="spellStart"/>
    <w:r>
      <w:rPr>
        <w:sz w:val="20"/>
      </w:rPr>
      <w:t>ž</w:t>
    </w:r>
    <w:r w:rsidR="00A24C55">
      <w:rPr>
        <w:sz w:val="20"/>
      </w:rPr>
      <w:t>iro</w:t>
    </w:r>
    <w:proofErr w:type="spellEnd"/>
    <w:r w:rsidR="00A24C55">
      <w:rPr>
        <w:sz w:val="20"/>
      </w:rPr>
      <w:t xml:space="preserve"> ra</w:t>
    </w:r>
    <w:r>
      <w:rPr>
        <w:rFonts w:ascii="Times New Roman" w:hAnsi="Times New Roman"/>
        <w:sz w:val="20"/>
        <w:lang w:val="sr-Latn-CS"/>
      </w:rPr>
      <w:t>č</w:t>
    </w:r>
    <w:r w:rsidR="00A24C55">
      <w:rPr>
        <w:sz w:val="20"/>
      </w:rPr>
      <w:t xml:space="preserve">un </w:t>
    </w:r>
    <w:proofErr w:type="spellStart"/>
    <w:r w:rsidR="00A24C55">
      <w:rPr>
        <w:sz w:val="20"/>
      </w:rPr>
      <w:t>kod</w:t>
    </w:r>
    <w:proofErr w:type="spellEnd"/>
    <w:r w:rsidR="00A24C55">
      <w:rPr>
        <w:sz w:val="20"/>
      </w:rPr>
      <w:t xml:space="preserve"> UJP: 840-875666-84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E8316" w14:textId="77777777" w:rsidR="003B6121" w:rsidRDefault="003B6121" w:rsidP="009A4162">
    <w:pPr>
      <w:pStyle w:val="Footer"/>
      <w:framePr w:wrap="around" w:vAnchor="text" w:hAnchor="margin" w:xAlign="right" w:y="1"/>
      <w:rPr>
        <w:rStyle w:val="PageNumber"/>
      </w:rPr>
    </w:pPr>
  </w:p>
  <w:p w14:paraId="13B7CB25" w14:textId="77777777" w:rsidR="00B65382" w:rsidRPr="0076436D" w:rsidRDefault="00B65382" w:rsidP="00B65382">
    <w:pPr>
      <w:pStyle w:val="Footer"/>
      <w:pBdr>
        <w:top w:val="single" w:sz="4" w:space="1" w:color="auto"/>
      </w:pBdr>
      <w:spacing w:line="280" w:lineRule="exact"/>
      <w:jc w:val="center"/>
      <w:rPr>
        <w:rFonts w:ascii="Cambria" w:hAnsi="Cambria"/>
        <w:sz w:val="20"/>
        <w:szCs w:val="20"/>
        <w:lang w:val="sr-Cyrl-RS"/>
      </w:rPr>
    </w:pPr>
    <w:proofErr w:type="spellStart"/>
    <w:r w:rsidRPr="0076436D">
      <w:rPr>
        <w:rFonts w:ascii="Cambria" w:hAnsi="Cambria"/>
        <w:sz w:val="20"/>
        <w:szCs w:val="20"/>
      </w:rPr>
      <w:t>Телефони</w:t>
    </w:r>
    <w:proofErr w:type="spellEnd"/>
    <w:r w:rsidRPr="0076436D">
      <w:rPr>
        <w:rFonts w:ascii="Cambria" w:hAnsi="Cambria"/>
        <w:sz w:val="20"/>
        <w:szCs w:val="20"/>
      </w:rPr>
      <w:t xml:space="preserve">: </w:t>
    </w:r>
    <w:r w:rsidRPr="0076436D">
      <w:rPr>
        <w:rFonts w:ascii="Cambria" w:hAnsi="Cambria"/>
        <w:sz w:val="20"/>
        <w:szCs w:val="20"/>
        <w:lang w:val="sr-Cyrl-RS"/>
      </w:rPr>
      <w:t>Д</w:t>
    </w:r>
    <w:proofErr w:type="spellStart"/>
    <w:r w:rsidRPr="0076436D">
      <w:rPr>
        <w:rFonts w:ascii="Cambria" w:hAnsi="Cambria"/>
        <w:sz w:val="20"/>
        <w:szCs w:val="20"/>
      </w:rPr>
      <w:t>екан</w:t>
    </w:r>
    <w:proofErr w:type="spellEnd"/>
    <w:r w:rsidRPr="0076436D">
      <w:rPr>
        <w:rFonts w:ascii="Cambria" w:hAnsi="Cambria"/>
        <w:sz w:val="20"/>
        <w:szCs w:val="20"/>
        <w:lang w:val="sr-Cyrl-RS"/>
      </w:rPr>
      <w:t>ат</w:t>
    </w:r>
    <w:r w:rsidRPr="0076436D">
      <w:rPr>
        <w:rFonts w:ascii="Cambria" w:hAnsi="Cambria"/>
        <w:sz w:val="20"/>
        <w:szCs w:val="20"/>
      </w:rPr>
      <w:t xml:space="preserve"> 032/226-503, 225-472, 226-695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proofErr w:type="gramStart"/>
    <w:r w:rsidRPr="0076436D">
      <w:rPr>
        <w:rFonts w:ascii="Cambria" w:hAnsi="Cambria"/>
        <w:sz w:val="12"/>
        <w:szCs w:val="20"/>
        <w:lang w:val="sr-Cyrl-RS"/>
      </w:rPr>
      <w:t>*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20"/>
        <w:szCs w:val="20"/>
      </w:rPr>
      <w:t xml:space="preserve"> </w:t>
    </w:r>
    <w:r w:rsidRPr="0076436D">
      <w:rPr>
        <w:rFonts w:ascii="Cambria" w:hAnsi="Cambria"/>
        <w:sz w:val="20"/>
        <w:szCs w:val="20"/>
        <w:lang w:val="sr-Cyrl-RS"/>
      </w:rPr>
      <w:t>Ц</w:t>
    </w:r>
    <w:proofErr w:type="spellStart"/>
    <w:r w:rsidRPr="0076436D">
      <w:rPr>
        <w:rFonts w:ascii="Cambria" w:hAnsi="Cambria"/>
        <w:sz w:val="20"/>
        <w:szCs w:val="20"/>
      </w:rPr>
      <w:t>ентрала</w:t>
    </w:r>
    <w:proofErr w:type="spellEnd"/>
    <w:proofErr w:type="gramEnd"/>
    <w:r w:rsidRPr="0076436D">
      <w:rPr>
        <w:rFonts w:ascii="Cambria" w:hAnsi="Cambria"/>
        <w:sz w:val="20"/>
        <w:szCs w:val="20"/>
      </w:rPr>
      <w:t xml:space="preserve"> 032/302-757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12"/>
        <w:szCs w:val="20"/>
        <w:lang w:val="sr-Cyrl-RS"/>
      </w:rPr>
      <w:t>*</w:t>
    </w:r>
    <w:r w:rsidRPr="0076436D">
      <w:rPr>
        <w:rFonts w:ascii="Cambria" w:hAnsi="Cambria"/>
        <w:sz w:val="20"/>
        <w:szCs w:val="20"/>
        <w:lang w:val="sr-Cyrl-RS"/>
      </w:rPr>
      <w:t xml:space="preserve"> Факс </w:t>
    </w:r>
    <w:r w:rsidRPr="0076436D">
      <w:rPr>
        <w:rFonts w:ascii="Cambria" w:hAnsi="Cambria"/>
        <w:sz w:val="20"/>
        <w:szCs w:val="20"/>
      </w:rPr>
      <w:t>032/342-101</w:t>
    </w:r>
  </w:p>
  <w:p w14:paraId="0CF9105A" w14:textId="77777777" w:rsidR="00B65382" w:rsidRPr="0076436D" w:rsidRDefault="00B65382" w:rsidP="00B65382">
    <w:pPr>
      <w:pStyle w:val="Footer"/>
      <w:spacing w:line="280" w:lineRule="exact"/>
      <w:jc w:val="center"/>
      <w:rPr>
        <w:rFonts w:ascii="Cambria" w:hAnsi="Cambria"/>
        <w:sz w:val="20"/>
        <w:szCs w:val="20"/>
      </w:rPr>
    </w:pPr>
    <w:r w:rsidRPr="0076436D">
      <w:rPr>
        <w:rFonts w:ascii="Cambria" w:hAnsi="Cambria"/>
        <w:sz w:val="20"/>
        <w:szCs w:val="20"/>
        <w:lang w:val="sr-Latn-RS"/>
      </w:rPr>
      <w:t>www.ftn.kg</w:t>
    </w:r>
    <w:r>
      <w:rPr>
        <w:rFonts w:ascii="Cambria" w:hAnsi="Cambria"/>
        <w:sz w:val="20"/>
        <w:szCs w:val="20"/>
        <w:lang w:val="sr-Latn-RS"/>
      </w:rPr>
      <w:t>.</w:t>
    </w:r>
    <w:r w:rsidRPr="0076436D">
      <w:rPr>
        <w:rFonts w:ascii="Cambria" w:hAnsi="Cambria"/>
        <w:sz w:val="20"/>
        <w:szCs w:val="20"/>
        <w:lang w:val="sr-Latn-RS"/>
      </w:rPr>
      <w:t xml:space="preserve">ac.rs </w:t>
    </w:r>
    <w:r w:rsidRPr="0076436D">
      <w:rPr>
        <w:rFonts w:ascii="Cambria" w:hAnsi="Cambria"/>
        <w:sz w:val="12"/>
        <w:szCs w:val="20"/>
        <w:lang w:val="sr-Latn-RS"/>
      </w:rPr>
      <w:t>*</w:t>
    </w:r>
    <w:r w:rsidRPr="0076436D">
      <w:rPr>
        <w:rFonts w:ascii="Cambria" w:hAnsi="Cambria"/>
        <w:sz w:val="20"/>
        <w:szCs w:val="20"/>
        <w:lang w:val="sr-Latn-RS"/>
      </w:rPr>
      <w:t xml:space="preserve"> </w:t>
    </w:r>
    <w:r w:rsidRPr="0076436D">
      <w:rPr>
        <w:rFonts w:ascii="Cambria" w:hAnsi="Cambria"/>
        <w:sz w:val="20"/>
        <w:szCs w:val="20"/>
        <w:lang w:val="de-DE"/>
      </w:rPr>
      <w:t>dekan</w:t>
    </w:r>
    <w:r>
      <w:rPr>
        <w:rFonts w:ascii="Cambria" w:hAnsi="Cambria"/>
        <w:sz w:val="20"/>
        <w:szCs w:val="20"/>
        <w:lang w:val="de-DE"/>
      </w:rPr>
      <w:t>at</w:t>
    </w:r>
    <w:r w:rsidRPr="0076436D">
      <w:rPr>
        <w:rFonts w:ascii="Cambria" w:hAnsi="Cambria"/>
        <w:sz w:val="20"/>
        <w:szCs w:val="20"/>
        <w:lang w:val="de-DE"/>
      </w:rPr>
      <w:t>@ftn.kg.ac.rs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12"/>
        <w:szCs w:val="20"/>
      </w:rPr>
      <w:t>*</w:t>
    </w:r>
    <w:r w:rsidRPr="0076436D">
      <w:rPr>
        <w:rFonts w:ascii="Cambria" w:hAnsi="Cambria"/>
        <w:sz w:val="20"/>
        <w:szCs w:val="20"/>
      </w:rPr>
      <w:t xml:space="preserve"> </w:t>
    </w:r>
    <w:r w:rsidRPr="0076436D">
      <w:rPr>
        <w:rFonts w:ascii="Cambria" w:hAnsi="Cambria"/>
        <w:sz w:val="20"/>
        <w:szCs w:val="20"/>
        <w:lang w:val="sr-Cyrl-RS"/>
      </w:rPr>
      <w:t>Р</w:t>
    </w:r>
    <w:proofErr w:type="spellStart"/>
    <w:r w:rsidRPr="0076436D">
      <w:rPr>
        <w:rFonts w:ascii="Cambria" w:hAnsi="Cambria"/>
        <w:sz w:val="20"/>
        <w:szCs w:val="20"/>
      </w:rPr>
      <w:t>ачун</w:t>
    </w:r>
    <w:proofErr w:type="spellEnd"/>
    <w:r w:rsidRPr="0076436D">
      <w:rPr>
        <w:rFonts w:ascii="Cambria" w:hAnsi="Cambria"/>
        <w:sz w:val="20"/>
        <w:szCs w:val="20"/>
      </w:rPr>
      <w:t xml:space="preserve"> </w:t>
    </w:r>
    <w:proofErr w:type="spellStart"/>
    <w:r w:rsidRPr="0076436D">
      <w:rPr>
        <w:rFonts w:ascii="Cambria" w:hAnsi="Cambria"/>
        <w:sz w:val="20"/>
        <w:szCs w:val="20"/>
      </w:rPr>
      <w:t>код</w:t>
    </w:r>
    <w:proofErr w:type="spellEnd"/>
    <w:r w:rsidRPr="0076436D">
      <w:rPr>
        <w:rFonts w:ascii="Cambria" w:hAnsi="Cambria"/>
        <w:sz w:val="20"/>
        <w:szCs w:val="20"/>
      </w:rPr>
      <w:t xml:space="preserve"> УЈП 840-875666-84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F117F" w14:textId="77777777" w:rsidR="00ED787F" w:rsidRDefault="00ED787F">
      <w:r>
        <w:separator/>
      </w:r>
    </w:p>
  </w:footnote>
  <w:footnote w:type="continuationSeparator" w:id="0">
    <w:p w14:paraId="3BA2AD6D" w14:textId="77777777" w:rsidR="00ED787F" w:rsidRDefault="00ED7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D3C78" w14:textId="77777777" w:rsidR="006E7DE4" w:rsidRPr="00A24C55" w:rsidRDefault="003D19F0">
    <w:pPr>
      <w:pStyle w:val="Header"/>
      <w:jc w:val="left"/>
    </w:pPr>
    <w:r>
      <w:rPr>
        <w:noProof/>
        <w:lang w:val="sr-Latn-RS" w:eastAsia="sr-Latn-RS"/>
      </w:rPr>
      <w:drawing>
        <wp:inline distT="0" distB="0" distL="0" distR="0" wp14:anchorId="7C055572" wp14:editId="73ABE89A">
          <wp:extent cx="5765165" cy="932180"/>
          <wp:effectExtent l="0" t="0" r="6985" b="1270"/>
          <wp:docPr id="1" name="Picture 1" descr="he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16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01B6A" w14:textId="77777777" w:rsidR="006E7DE4" w:rsidRDefault="003D19F0" w:rsidP="00D01B39">
    <w:pPr>
      <w:pStyle w:val="Header"/>
      <w:jc w:val="left"/>
    </w:pPr>
    <w:r>
      <w:rPr>
        <w:noProof/>
        <w:lang w:val="sr-Latn-RS" w:eastAsia="sr-Latn-RS"/>
      </w:rPr>
      <w:drawing>
        <wp:inline distT="0" distB="0" distL="0" distR="0" wp14:anchorId="25075542" wp14:editId="255E7B74">
          <wp:extent cx="5723890" cy="1021080"/>
          <wp:effectExtent l="0" t="0" r="0" b="7620"/>
          <wp:docPr id="2" name="Picture 2" descr="Zaglavlje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lavlje memorand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2A7D" w14:textId="77777777" w:rsidR="006A3C98" w:rsidRDefault="006A3C98" w:rsidP="006A3C98">
    <w:pPr>
      <w:pStyle w:val="Header"/>
      <w:jc w:val="center"/>
    </w:pPr>
    <w:r>
      <w:rPr>
        <w:noProof/>
        <w:lang w:val="sr-Latn-RS" w:eastAsia="sr-Latn-RS"/>
      </w:rPr>
      <w:drawing>
        <wp:inline distT="0" distB="0" distL="0" distR="0" wp14:anchorId="1AA8BDFB" wp14:editId="568CF829">
          <wp:extent cx="5723890" cy="1033145"/>
          <wp:effectExtent l="0" t="0" r="0" b="0"/>
          <wp:docPr id="5" name="Picture 5" descr="Zaglavlje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glavlje memorand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FDB13" w14:textId="77777777" w:rsidR="006A3C98" w:rsidRDefault="006A3C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86293"/>
    <w:multiLevelType w:val="hybridMultilevel"/>
    <w:tmpl w:val="49ACCBD4"/>
    <w:lvl w:ilvl="0" w:tplc="2512AEB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" w15:restartNumberingAfterBreak="0">
    <w:nsid w:val="01B3706F"/>
    <w:multiLevelType w:val="hybridMultilevel"/>
    <w:tmpl w:val="2B18C228"/>
    <w:lvl w:ilvl="0" w:tplc="BB646AA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67B1F"/>
    <w:multiLevelType w:val="hybridMultilevel"/>
    <w:tmpl w:val="E4F061EE"/>
    <w:lvl w:ilvl="0" w:tplc="EF02E64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 w15:restartNumberingAfterBreak="0">
    <w:nsid w:val="08AD7E34"/>
    <w:multiLevelType w:val="hybridMultilevel"/>
    <w:tmpl w:val="3D8A5670"/>
    <w:lvl w:ilvl="0" w:tplc="67EA09CC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8BA03E0"/>
    <w:multiLevelType w:val="hybridMultilevel"/>
    <w:tmpl w:val="00A05F2A"/>
    <w:lvl w:ilvl="0" w:tplc="4A646EEE"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0A4A6E5A"/>
    <w:multiLevelType w:val="hybridMultilevel"/>
    <w:tmpl w:val="EBA24FC4"/>
    <w:lvl w:ilvl="0" w:tplc="FB104164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6" w15:restartNumberingAfterBreak="0">
    <w:nsid w:val="0C4D1523"/>
    <w:multiLevelType w:val="hybridMultilevel"/>
    <w:tmpl w:val="4C8CE490"/>
    <w:lvl w:ilvl="0" w:tplc="CE42790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0D577D48"/>
    <w:multiLevelType w:val="hybridMultilevel"/>
    <w:tmpl w:val="81BEE7CC"/>
    <w:lvl w:ilvl="0" w:tplc="51E8BBC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7131EC"/>
    <w:multiLevelType w:val="hybridMultilevel"/>
    <w:tmpl w:val="DD6ABA4A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13A84CC3"/>
    <w:multiLevelType w:val="hybridMultilevel"/>
    <w:tmpl w:val="807A6EA8"/>
    <w:lvl w:ilvl="0" w:tplc="27AA172E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0" w15:restartNumberingAfterBreak="0">
    <w:nsid w:val="142B603F"/>
    <w:multiLevelType w:val="hybridMultilevel"/>
    <w:tmpl w:val="D6D07696"/>
    <w:lvl w:ilvl="0" w:tplc="ACFE3162">
      <w:start w:val="5"/>
      <w:numFmt w:val="bullet"/>
      <w:lvlText w:val="-"/>
      <w:lvlJc w:val="left"/>
      <w:pPr>
        <w:tabs>
          <w:tab w:val="num" w:pos="3735"/>
        </w:tabs>
        <w:ind w:left="3735" w:hanging="360"/>
      </w:pPr>
      <w:rPr>
        <w:rFonts w:ascii="YU C Friz Quadrata" w:eastAsia="Times New Roman" w:hAnsi="YU C Friz Quadrata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055"/>
        </w:tabs>
        <w:ind w:left="8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775"/>
        </w:tabs>
        <w:ind w:left="8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495"/>
        </w:tabs>
        <w:ind w:left="9495" w:hanging="360"/>
      </w:pPr>
      <w:rPr>
        <w:rFonts w:ascii="Wingdings" w:hAnsi="Wingdings" w:hint="default"/>
      </w:rPr>
    </w:lvl>
  </w:abstractNum>
  <w:abstractNum w:abstractNumId="11" w15:restartNumberingAfterBreak="0">
    <w:nsid w:val="159C441F"/>
    <w:multiLevelType w:val="hybridMultilevel"/>
    <w:tmpl w:val="3170025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5AB04DC"/>
    <w:multiLevelType w:val="hybridMultilevel"/>
    <w:tmpl w:val="0C628996"/>
    <w:lvl w:ilvl="0" w:tplc="26BC4464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3" w15:restartNumberingAfterBreak="0">
    <w:nsid w:val="191E4244"/>
    <w:multiLevelType w:val="hybridMultilevel"/>
    <w:tmpl w:val="C7EACEB0"/>
    <w:lvl w:ilvl="0" w:tplc="CABE79D2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b/>
      </w:rPr>
    </w:lvl>
    <w:lvl w:ilvl="1" w:tplc="BB646AA6">
      <w:numFmt w:val="bullet"/>
      <w:lvlText w:val="-"/>
      <w:lvlJc w:val="left"/>
      <w:pPr>
        <w:tabs>
          <w:tab w:val="num" w:pos="1821"/>
        </w:tabs>
        <w:ind w:left="1821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4" w15:restartNumberingAfterBreak="0">
    <w:nsid w:val="1AA72D4A"/>
    <w:multiLevelType w:val="hybridMultilevel"/>
    <w:tmpl w:val="F7FAD7AA"/>
    <w:lvl w:ilvl="0" w:tplc="57BC5D2C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5" w15:restartNumberingAfterBreak="0">
    <w:nsid w:val="1E362D04"/>
    <w:multiLevelType w:val="hybridMultilevel"/>
    <w:tmpl w:val="EE663F4A"/>
    <w:lvl w:ilvl="0" w:tplc="B7DE3DAA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2"/>
        </w:tabs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2"/>
        </w:tabs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2"/>
        </w:tabs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2"/>
        </w:tabs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2"/>
        </w:tabs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2"/>
        </w:tabs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2"/>
        </w:tabs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2"/>
        </w:tabs>
        <w:ind w:left="7032" w:hanging="180"/>
      </w:pPr>
    </w:lvl>
  </w:abstractNum>
  <w:abstractNum w:abstractNumId="16" w15:restartNumberingAfterBreak="0">
    <w:nsid w:val="220D112E"/>
    <w:multiLevelType w:val="hybridMultilevel"/>
    <w:tmpl w:val="F46C8E68"/>
    <w:lvl w:ilvl="0" w:tplc="6FA0E6D4">
      <w:start w:val="1"/>
      <w:numFmt w:val="decimal"/>
      <w:lvlText w:val="%1."/>
      <w:lvlJc w:val="left"/>
      <w:pPr>
        <w:tabs>
          <w:tab w:val="num" w:pos="2283"/>
        </w:tabs>
        <w:ind w:left="22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3"/>
        </w:tabs>
        <w:ind w:left="300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3"/>
        </w:tabs>
        <w:ind w:left="372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3"/>
        </w:tabs>
        <w:ind w:left="444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3"/>
        </w:tabs>
        <w:ind w:left="516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3"/>
        </w:tabs>
        <w:ind w:left="588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3"/>
        </w:tabs>
        <w:ind w:left="660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3"/>
        </w:tabs>
        <w:ind w:left="732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3"/>
        </w:tabs>
        <w:ind w:left="8043" w:hanging="180"/>
      </w:pPr>
    </w:lvl>
  </w:abstractNum>
  <w:abstractNum w:abstractNumId="17" w15:restartNumberingAfterBreak="0">
    <w:nsid w:val="2457591D"/>
    <w:multiLevelType w:val="hybridMultilevel"/>
    <w:tmpl w:val="F820A814"/>
    <w:lvl w:ilvl="0" w:tplc="D64A52C6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24575939"/>
    <w:multiLevelType w:val="hybridMultilevel"/>
    <w:tmpl w:val="FBB87E3C"/>
    <w:lvl w:ilvl="0" w:tplc="040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9" w15:restartNumberingAfterBreak="0">
    <w:nsid w:val="27F1701D"/>
    <w:multiLevelType w:val="hybridMultilevel"/>
    <w:tmpl w:val="D5442D82"/>
    <w:lvl w:ilvl="0" w:tplc="F64C45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B4944A8"/>
    <w:multiLevelType w:val="hybridMultilevel"/>
    <w:tmpl w:val="3BE08E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2AF1262"/>
    <w:multiLevelType w:val="hybridMultilevel"/>
    <w:tmpl w:val="67ACB53C"/>
    <w:lvl w:ilvl="0" w:tplc="493E3D26">
      <w:start w:val="1"/>
      <w:numFmt w:val="decimal"/>
      <w:lvlText w:val="%1."/>
      <w:lvlJc w:val="left"/>
      <w:pPr>
        <w:tabs>
          <w:tab w:val="num" w:pos="2010"/>
        </w:tabs>
        <w:ind w:left="2010" w:hanging="11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2" w15:restartNumberingAfterBreak="0">
    <w:nsid w:val="337308B7"/>
    <w:multiLevelType w:val="hybridMultilevel"/>
    <w:tmpl w:val="A0B6F906"/>
    <w:lvl w:ilvl="0" w:tplc="D36C80CC">
      <w:start w:val="1"/>
      <w:numFmt w:val="decimal"/>
      <w:lvlText w:val="%1."/>
      <w:lvlJc w:val="left"/>
      <w:pPr>
        <w:tabs>
          <w:tab w:val="num" w:pos="2070"/>
        </w:tabs>
        <w:ind w:left="2070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3" w15:restartNumberingAfterBreak="0">
    <w:nsid w:val="343E6E38"/>
    <w:multiLevelType w:val="hybridMultilevel"/>
    <w:tmpl w:val="A04ACE5E"/>
    <w:lvl w:ilvl="0" w:tplc="5CFA5CB2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4" w15:restartNumberingAfterBreak="0">
    <w:nsid w:val="384F6861"/>
    <w:multiLevelType w:val="hybridMultilevel"/>
    <w:tmpl w:val="F6140388"/>
    <w:lvl w:ilvl="0" w:tplc="FA6A7E76">
      <w:numFmt w:val="bullet"/>
      <w:lvlText w:val="-"/>
      <w:lvlJc w:val="left"/>
      <w:pPr>
        <w:tabs>
          <w:tab w:val="num" w:pos="4002"/>
        </w:tabs>
        <w:ind w:left="4002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322"/>
        </w:tabs>
        <w:ind w:left="8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42"/>
        </w:tabs>
        <w:ind w:left="9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62"/>
        </w:tabs>
        <w:ind w:left="9762" w:hanging="360"/>
      </w:pPr>
      <w:rPr>
        <w:rFonts w:ascii="Wingdings" w:hAnsi="Wingdings" w:hint="default"/>
      </w:rPr>
    </w:lvl>
  </w:abstractNum>
  <w:abstractNum w:abstractNumId="25" w15:restartNumberingAfterBreak="0">
    <w:nsid w:val="3A1A4164"/>
    <w:multiLevelType w:val="hybridMultilevel"/>
    <w:tmpl w:val="496AFA86"/>
    <w:lvl w:ilvl="0" w:tplc="8872EE3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6" w15:restartNumberingAfterBreak="0">
    <w:nsid w:val="4035761B"/>
    <w:multiLevelType w:val="hybridMultilevel"/>
    <w:tmpl w:val="A11C6052"/>
    <w:lvl w:ilvl="0" w:tplc="4818251A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7" w15:restartNumberingAfterBreak="0">
    <w:nsid w:val="40996B1C"/>
    <w:multiLevelType w:val="hybridMultilevel"/>
    <w:tmpl w:val="FB5E0390"/>
    <w:lvl w:ilvl="0" w:tplc="DFEC1D44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8" w15:restartNumberingAfterBreak="0">
    <w:nsid w:val="40D9758F"/>
    <w:multiLevelType w:val="hybridMultilevel"/>
    <w:tmpl w:val="A35200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3181FFD"/>
    <w:multiLevelType w:val="multilevel"/>
    <w:tmpl w:val="A35200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690510F"/>
    <w:multiLevelType w:val="hybridMultilevel"/>
    <w:tmpl w:val="C28AB638"/>
    <w:lvl w:ilvl="0" w:tplc="559CCE88">
      <w:start w:val="9"/>
      <w:numFmt w:val="bullet"/>
      <w:lvlText w:val="-"/>
      <w:lvlJc w:val="left"/>
      <w:pPr>
        <w:tabs>
          <w:tab w:val="num" w:pos="2670"/>
        </w:tabs>
        <w:ind w:left="2670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90"/>
        </w:tabs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10"/>
        </w:tabs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30"/>
        </w:tabs>
        <w:ind w:left="8430" w:hanging="360"/>
      </w:pPr>
      <w:rPr>
        <w:rFonts w:ascii="Wingdings" w:hAnsi="Wingdings" w:hint="default"/>
      </w:rPr>
    </w:lvl>
  </w:abstractNum>
  <w:abstractNum w:abstractNumId="31" w15:restartNumberingAfterBreak="0">
    <w:nsid w:val="46A31AF1"/>
    <w:multiLevelType w:val="hybridMultilevel"/>
    <w:tmpl w:val="DAF48594"/>
    <w:lvl w:ilvl="0" w:tplc="3390752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32" w15:restartNumberingAfterBreak="0">
    <w:nsid w:val="49B9749D"/>
    <w:multiLevelType w:val="hybridMultilevel"/>
    <w:tmpl w:val="E87A1A44"/>
    <w:lvl w:ilvl="0" w:tplc="198A17F4">
      <w:start w:val="1"/>
      <w:numFmt w:val="upperRoman"/>
      <w:pStyle w:val="Style1"/>
      <w:lvlText w:val="%1."/>
      <w:lvlJc w:val="left"/>
      <w:pPr>
        <w:tabs>
          <w:tab w:val="num" w:pos="1575"/>
        </w:tabs>
        <w:ind w:left="1575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3" w15:restartNumberingAfterBreak="0">
    <w:nsid w:val="4E111694"/>
    <w:multiLevelType w:val="hybridMultilevel"/>
    <w:tmpl w:val="C0806868"/>
    <w:lvl w:ilvl="0" w:tplc="6DBE8C1C">
      <w:start w:val="1"/>
      <w:numFmt w:val="bullet"/>
      <w:lvlText w:val="-"/>
      <w:lvlJc w:val="left"/>
      <w:pPr>
        <w:tabs>
          <w:tab w:val="num" w:pos="1445"/>
        </w:tabs>
        <w:ind w:left="144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FE96D3E"/>
    <w:multiLevelType w:val="hybridMultilevel"/>
    <w:tmpl w:val="83DE7544"/>
    <w:lvl w:ilvl="0" w:tplc="E6945078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5" w15:restartNumberingAfterBreak="0">
    <w:nsid w:val="546B417B"/>
    <w:multiLevelType w:val="hybridMultilevel"/>
    <w:tmpl w:val="5AB07428"/>
    <w:lvl w:ilvl="0" w:tplc="6A90AABC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54A2D3E"/>
    <w:multiLevelType w:val="hybridMultilevel"/>
    <w:tmpl w:val="FFC23EBE"/>
    <w:lvl w:ilvl="0" w:tplc="126401D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7" w15:restartNumberingAfterBreak="0">
    <w:nsid w:val="55543CAD"/>
    <w:multiLevelType w:val="hybridMultilevel"/>
    <w:tmpl w:val="AC0024D4"/>
    <w:lvl w:ilvl="0" w:tplc="5E34630E">
      <w:start w:val="1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8" w15:restartNumberingAfterBreak="0">
    <w:nsid w:val="57732155"/>
    <w:multiLevelType w:val="hybridMultilevel"/>
    <w:tmpl w:val="B1A8E5B4"/>
    <w:lvl w:ilvl="0" w:tplc="154680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9" w15:restartNumberingAfterBreak="0">
    <w:nsid w:val="58841B3D"/>
    <w:multiLevelType w:val="hybridMultilevel"/>
    <w:tmpl w:val="6380C4D8"/>
    <w:lvl w:ilvl="0" w:tplc="040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40" w15:restartNumberingAfterBreak="0">
    <w:nsid w:val="58E46026"/>
    <w:multiLevelType w:val="hybridMultilevel"/>
    <w:tmpl w:val="C7FCCA5E"/>
    <w:lvl w:ilvl="0" w:tplc="45006E66">
      <w:start w:val="1"/>
      <w:numFmt w:val="decimal"/>
      <w:lvlText w:val="%1."/>
      <w:lvlJc w:val="left"/>
      <w:pPr>
        <w:tabs>
          <w:tab w:val="num" w:pos="2070"/>
        </w:tabs>
        <w:ind w:left="2070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1" w15:restartNumberingAfterBreak="0">
    <w:nsid w:val="5AC2030E"/>
    <w:multiLevelType w:val="hybridMultilevel"/>
    <w:tmpl w:val="D846A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ACF0CBF"/>
    <w:multiLevelType w:val="hybridMultilevel"/>
    <w:tmpl w:val="755E29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5AD90CA1"/>
    <w:multiLevelType w:val="hybridMultilevel"/>
    <w:tmpl w:val="44BEB05E"/>
    <w:lvl w:ilvl="0" w:tplc="BB646AA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D2A5C0F"/>
    <w:multiLevelType w:val="hybridMultilevel"/>
    <w:tmpl w:val="D2DE18FC"/>
    <w:lvl w:ilvl="0" w:tplc="040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45" w15:restartNumberingAfterBreak="0">
    <w:nsid w:val="5F6E4F2B"/>
    <w:multiLevelType w:val="hybridMultilevel"/>
    <w:tmpl w:val="C1B8204E"/>
    <w:lvl w:ilvl="0" w:tplc="F5E27AC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6" w15:restartNumberingAfterBreak="0">
    <w:nsid w:val="60835743"/>
    <w:multiLevelType w:val="hybridMultilevel"/>
    <w:tmpl w:val="0F86F086"/>
    <w:lvl w:ilvl="0" w:tplc="BDCCCF08">
      <w:start w:val="3"/>
      <w:numFmt w:val="bullet"/>
      <w:lvlText w:val="-"/>
      <w:lvlJc w:val="left"/>
      <w:pPr>
        <w:tabs>
          <w:tab w:val="num" w:pos="2250"/>
        </w:tabs>
        <w:ind w:left="2250" w:hanging="360"/>
      </w:pPr>
      <w:rPr>
        <w:rFonts w:ascii="YU C Friz Quadrata" w:eastAsia="Times New Roman" w:hAnsi="YU C Friz Quadrata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47" w15:restartNumberingAfterBreak="0">
    <w:nsid w:val="61BB03AB"/>
    <w:multiLevelType w:val="hybridMultilevel"/>
    <w:tmpl w:val="F9A4A6D2"/>
    <w:lvl w:ilvl="0" w:tplc="6952E64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8" w15:restartNumberingAfterBreak="0">
    <w:nsid w:val="634D5DA6"/>
    <w:multiLevelType w:val="hybridMultilevel"/>
    <w:tmpl w:val="EA287D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6192880"/>
    <w:multiLevelType w:val="hybridMultilevel"/>
    <w:tmpl w:val="1B586EA0"/>
    <w:lvl w:ilvl="0" w:tplc="D1D8D25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0" w15:restartNumberingAfterBreak="0">
    <w:nsid w:val="6A1C0BDD"/>
    <w:multiLevelType w:val="hybridMultilevel"/>
    <w:tmpl w:val="AB2E7C9C"/>
    <w:lvl w:ilvl="0" w:tplc="8CF89A0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1" w15:restartNumberingAfterBreak="0">
    <w:nsid w:val="6B253D2F"/>
    <w:multiLevelType w:val="hybridMultilevel"/>
    <w:tmpl w:val="0C7EB662"/>
    <w:lvl w:ilvl="0" w:tplc="75AA94F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2" w15:restartNumberingAfterBreak="0">
    <w:nsid w:val="6DB50DF5"/>
    <w:multiLevelType w:val="hybridMultilevel"/>
    <w:tmpl w:val="08726730"/>
    <w:lvl w:ilvl="0" w:tplc="50F4F88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3" w15:restartNumberingAfterBreak="0">
    <w:nsid w:val="6EBD2350"/>
    <w:multiLevelType w:val="hybridMultilevel"/>
    <w:tmpl w:val="AF5CEDAC"/>
    <w:lvl w:ilvl="0" w:tplc="CB0650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182634"/>
    <w:multiLevelType w:val="hybridMultilevel"/>
    <w:tmpl w:val="00E475AA"/>
    <w:lvl w:ilvl="0" w:tplc="12E6422C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5" w15:restartNumberingAfterBreak="0">
    <w:nsid w:val="72AA41C8"/>
    <w:multiLevelType w:val="hybridMultilevel"/>
    <w:tmpl w:val="C2549678"/>
    <w:lvl w:ilvl="0" w:tplc="9CB2D98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6" w15:restartNumberingAfterBreak="0">
    <w:nsid w:val="742A3BB8"/>
    <w:multiLevelType w:val="hybridMultilevel"/>
    <w:tmpl w:val="D4C8B3DA"/>
    <w:lvl w:ilvl="0" w:tplc="2528B9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54240D9"/>
    <w:multiLevelType w:val="hybridMultilevel"/>
    <w:tmpl w:val="F95CF704"/>
    <w:lvl w:ilvl="0" w:tplc="6EAAD6FC">
      <w:numFmt w:val="bullet"/>
      <w:lvlText w:val="-"/>
      <w:lvlJc w:val="left"/>
      <w:pPr>
        <w:tabs>
          <w:tab w:val="num" w:pos="2685"/>
        </w:tabs>
        <w:ind w:left="2685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05"/>
        </w:tabs>
        <w:ind w:left="3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25"/>
        </w:tabs>
        <w:ind w:left="4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45"/>
        </w:tabs>
        <w:ind w:left="4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65"/>
        </w:tabs>
        <w:ind w:left="5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85"/>
        </w:tabs>
        <w:ind w:left="6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05"/>
        </w:tabs>
        <w:ind w:left="7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25"/>
        </w:tabs>
        <w:ind w:left="7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45"/>
        </w:tabs>
        <w:ind w:left="8445" w:hanging="360"/>
      </w:pPr>
      <w:rPr>
        <w:rFonts w:ascii="Wingdings" w:hAnsi="Wingdings" w:hint="default"/>
      </w:rPr>
    </w:lvl>
  </w:abstractNum>
  <w:abstractNum w:abstractNumId="58" w15:restartNumberingAfterBreak="0">
    <w:nsid w:val="76E03EA3"/>
    <w:multiLevelType w:val="hybridMultilevel"/>
    <w:tmpl w:val="B39CDEDA"/>
    <w:lvl w:ilvl="0" w:tplc="FF46C61C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9" w15:restartNumberingAfterBreak="0">
    <w:nsid w:val="7966184D"/>
    <w:multiLevelType w:val="hybridMultilevel"/>
    <w:tmpl w:val="17849B98"/>
    <w:lvl w:ilvl="0" w:tplc="FFB2F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B263790"/>
    <w:multiLevelType w:val="hybridMultilevel"/>
    <w:tmpl w:val="2F88C8DC"/>
    <w:lvl w:ilvl="0" w:tplc="1EC4BBEE">
      <w:start w:val="2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61" w15:restartNumberingAfterBreak="0">
    <w:nsid w:val="7B8A327A"/>
    <w:multiLevelType w:val="hybridMultilevel"/>
    <w:tmpl w:val="ECF4CF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C6178D6"/>
    <w:multiLevelType w:val="hybridMultilevel"/>
    <w:tmpl w:val="4B9284FA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0"/>
  </w:num>
  <w:num w:numId="3">
    <w:abstractNumId w:val="49"/>
  </w:num>
  <w:num w:numId="4">
    <w:abstractNumId w:val="55"/>
  </w:num>
  <w:num w:numId="5">
    <w:abstractNumId w:val="48"/>
  </w:num>
  <w:num w:numId="6">
    <w:abstractNumId w:val="52"/>
  </w:num>
  <w:num w:numId="7">
    <w:abstractNumId w:val="22"/>
  </w:num>
  <w:num w:numId="8">
    <w:abstractNumId w:val="12"/>
  </w:num>
  <w:num w:numId="9">
    <w:abstractNumId w:val="2"/>
  </w:num>
  <w:num w:numId="10">
    <w:abstractNumId w:val="26"/>
  </w:num>
  <w:num w:numId="11">
    <w:abstractNumId w:val="25"/>
  </w:num>
  <w:num w:numId="12">
    <w:abstractNumId w:val="17"/>
  </w:num>
  <w:num w:numId="13">
    <w:abstractNumId w:val="35"/>
  </w:num>
  <w:num w:numId="14">
    <w:abstractNumId w:val="50"/>
  </w:num>
  <w:num w:numId="15">
    <w:abstractNumId w:val="56"/>
  </w:num>
  <w:num w:numId="16">
    <w:abstractNumId w:val="5"/>
  </w:num>
  <w:num w:numId="17">
    <w:abstractNumId w:val="32"/>
  </w:num>
  <w:num w:numId="18">
    <w:abstractNumId w:val="20"/>
  </w:num>
  <w:num w:numId="19">
    <w:abstractNumId w:val="44"/>
  </w:num>
  <w:num w:numId="20">
    <w:abstractNumId w:val="31"/>
  </w:num>
  <w:num w:numId="21">
    <w:abstractNumId w:val="54"/>
  </w:num>
  <w:num w:numId="22">
    <w:abstractNumId w:val="21"/>
  </w:num>
  <w:num w:numId="23">
    <w:abstractNumId w:val="6"/>
  </w:num>
  <w:num w:numId="24">
    <w:abstractNumId w:val="38"/>
  </w:num>
  <w:num w:numId="25">
    <w:abstractNumId w:val="40"/>
  </w:num>
  <w:num w:numId="26">
    <w:abstractNumId w:val="3"/>
  </w:num>
  <w:num w:numId="27">
    <w:abstractNumId w:val="41"/>
  </w:num>
  <w:num w:numId="28">
    <w:abstractNumId w:val="24"/>
  </w:num>
  <w:num w:numId="29">
    <w:abstractNumId w:val="45"/>
  </w:num>
  <w:num w:numId="30">
    <w:abstractNumId w:val="62"/>
  </w:num>
  <w:num w:numId="31">
    <w:abstractNumId w:val="4"/>
  </w:num>
  <w:num w:numId="32">
    <w:abstractNumId w:val="57"/>
  </w:num>
  <w:num w:numId="33">
    <w:abstractNumId w:val="46"/>
  </w:num>
  <w:num w:numId="34">
    <w:abstractNumId w:val="10"/>
  </w:num>
  <w:num w:numId="35">
    <w:abstractNumId w:val="59"/>
  </w:num>
  <w:num w:numId="36">
    <w:abstractNumId w:val="9"/>
  </w:num>
  <w:num w:numId="37">
    <w:abstractNumId w:val="14"/>
  </w:num>
  <w:num w:numId="38">
    <w:abstractNumId w:val="34"/>
  </w:num>
  <w:num w:numId="39">
    <w:abstractNumId w:val="27"/>
  </w:num>
  <w:num w:numId="40">
    <w:abstractNumId w:val="16"/>
  </w:num>
  <w:num w:numId="41">
    <w:abstractNumId w:val="37"/>
  </w:num>
  <w:num w:numId="42">
    <w:abstractNumId w:val="7"/>
  </w:num>
  <w:num w:numId="43">
    <w:abstractNumId w:val="42"/>
  </w:num>
  <w:num w:numId="44">
    <w:abstractNumId w:val="18"/>
  </w:num>
  <w:num w:numId="45">
    <w:abstractNumId w:val="51"/>
  </w:num>
  <w:num w:numId="46">
    <w:abstractNumId w:val="53"/>
  </w:num>
  <w:num w:numId="4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</w:num>
  <w:num w:numId="49">
    <w:abstractNumId w:val="0"/>
  </w:num>
  <w:num w:numId="50">
    <w:abstractNumId w:val="58"/>
  </w:num>
  <w:num w:numId="51">
    <w:abstractNumId w:val="30"/>
  </w:num>
  <w:num w:numId="52">
    <w:abstractNumId w:val="19"/>
  </w:num>
  <w:num w:numId="53">
    <w:abstractNumId w:val="47"/>
  </w:num>
  <w:num w:numId="54">
    <w:abstractNumId w:val="8"/>
  </w:num>
  <w:num w:numId="55">
    <w:abstractNumId w:val="61"/>
  </w:num>
  <w:num w:numId="56">
    <w:abstractNumId w:val="13"/>
  </w:num>
  <w:num w:numId="57">
    <w:abstractNumId w:val="28"/>
  </w:num>
  <w:num w:numId="58">
    <w:abstractNumId w:val="29"/>
  </w:num>
  <w:num w:numId="59">
    <w:abstractNumId w:val="43"/>
  </w:num>
  <w:num w:numId="60">
    <w:abstractNumId w:val="39"/>
  </w:num>
  <w:num w:numId="61">
    <w:abstractNumId w:val="1"/>
  </w:num>
  <w:num w:numId="62">
    <w:abstractNumId w:val="23"/>
  </w:num>
  <w:num w:numId="63">
    <w:abstractNumId w:val="1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gutterAtTop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38"/>
    <w:rsid w:val="0000043F"/>
    <w:rsid w:val="00000DEF"/>
    <w:rsid w:val="00003382"/>
    <w:rsid w:val="000042FB"/>
    <w:rsid w:val="00004760"/>
    <w:rsid w:val="00004786"/>
    <w:rsid w:val="0000511B"/>
    <w:rsid w:val="00005D25"/>
    <w:rsid w:val="000060C4"/>
    <w:rsid w:val="0000651A"/>
    <w:rsid w:val="000067BB"/>
    <w:rsid w:val="00006A71"/>
    <w:rsid w:val="00006D1C"/>
    <w:rsid w:val="00007031"/>
    <w:rsid w:val="00007116"/>
    <w:rsid w:val="00007C03"/>
    <w:rsid w:val="000105D3"/>
    <w:rsid w:val="000112BF"/>
    <w:rsid w:val="00011794"/>
    <w:rsid w:val="0001275C"/>
    <w:rsid w:val="00012A7D"/>
    <w:rsid w:val="0001305B"/>
    <w:rsid w:val="0001370D"/>
    <w:rsid w:val="000138FF"/>
    <w:rsid w:val="000144EA"/>
    <w:rsid w:val="00014DCD"/>
    <w:rsid w:val="00015D64"/>
    <w:rsid w:val="00016137"/>
    <w:rsid w:val="00016A55"/>
    <w:rsid w:val="00016CF5"/>
    <w:rsid w:val="000173C0"/>
    <w:rsid w:val="00017821"/>
    <w:rsid w:val="0002168F"/>
    <w:rsid w:val="000216D1"/>
    <w:rsid w:val="00023AE7"/>
    <w:rsid w:val="00024436"/>
    <w:rsid w:val="00027275"/>
    <w:rsid w:val="0003188A"/>
    <w:rsid w:val="00035BE1"/>
    <w:rsid w:val="00036671"/>
    <w:rsid w:val="000407F0"/>
    <w:rsid w:val="00040907"/>
    <w:rsid w:val="00040E8F"/>
    <w:rsid w:val="0004101B"/>
    <w:rsid w:val="00041C6E"/>
    <w:rsid w:val="00041E88"/>
    <w:rsid w:val="000420E6"/>
    <w:rsid w:val="0004324F"/>
    <w:rsid w:val="0004638C"/>
    <w:rsid w:val="00051318"/>
    <w:rsid w:val="00052270"/>
    <w:rsid w:val="00052FC3"/>
    <w:rsid w:val="00053A0F"/>
    <w:rsid w:val="00055159"/>
    <w:rsid w:val="0005560E"/>
    <w:rsid w:val="00056BB2"/>
    <w:rsid w:val="0005772A"/>
    <w:rsid w:val="0006014B"/>
    <w:rsid w:val="00060A9F"/>
    <w:rsid w:val="00060F31"/>
    <w:rsid w:val="000611D4"/>
    <w:rsid w:val="000626E2"/>
    <w:rsid w:val="000629D1"/>
    <w:rsid w:val="000629DE"/>
    <w:rsid w:val="00063195"/>
    <w:rsid w:val="0006531D"/>
    <w:rsid w:val="000661B9"/>
    <w:rsid w:val="000665A3"/>
    <w:rsid w:val="00070753"/>
    <w:rsid w:val="000710C2"/>
    <w:rsid w:val="00072301"/>
    <w:rsid w:val="00072DD3"/>
    <w:rsid w:val="000730A2"/>
    <w:rsid w:val="00073785"/>
    <w:rsid w:val="0007504D"/>
    <w:rsid w:val="00075531"/>
    <w:rsid w:val="00075799"/>
    <w:rsid w:val="00081511"/>
    <w:rsid w:val="00082CFA"/>
    <w:rsid w:val="00083444"/>
    <w:rsid w:val="00084402"/>
    <w:rsid w:val="00084E3B"/>
    <w:rsid w:val="000854D2"/>
    <w:rsid w:val="0008580C"/>
    <w:rsid w:val="00086505"/>
    <w:rsid w:val="00087490"/>
    <w:rsid w:val="00087AEA"/>
    <w:rsid w:val="00087C1B"/>
    <w:rsid w:val="000902B9"/>
    <w:rsid w:val="000926BB"/>
    <w:rsid w:val="00092C8D"/>
    <w:rsid w:val="0009348A"/>
    <w:rsid w:val="00093791"/>
    <w:rsid w:val="000938DB"/>
    <w:rsid w:val="000939A9"/>
    <w:rsid w:val="00093D8C"/>
    <w:rsid w:val="00094F10"/>
    <w:rsid w:val="000951F0"/>
    <w:rsid w:val="00095950"/>
    <w:rsid w:val="00096ABB"/>
    <w:rsid w:val="000975CB"/>
    <w:rsid w:val="000A0B11"/>
    <w:rsid w:val="000A138D"/>
    <w:rsid w:val="000A1987"/>
    <w:rsid w:val="000A1E81"/>
    <w:rsid w:val="000A202E"/>
    <w:rsid w:val="000A37EA"/>
    <w:rsid w:val="000A37FC"/>
    <w:rsid w:val="000A49F9"/>
    <w:rsid w:val="000A5208"/>
    <w:rsid w:val="000A5368"/>
    <w:rsid w:val="000A558C"/>
    <w:rsid w:val="000A5780"/>
    <w:rsid w:val="000A5BB0"/>
    <w:rsid w:val="000A5F8D"/>
    <w:rsid w:val="000A62B8"/>
    <w:rsid w:val="000A76E0"/>
    <w:rsid w:val="000A79E4"/>
    <w:rsid w:val="000B015A"/>
    <w:rsid w:val="000B0463"/>
    <w:rsid w:val="000B076C"/>
    <w:rsid w:val="000B0A26"/>
    <w:rsid w:val="000B109C"/>
    <w:rsid w:val="000B1153"/>
    <w:rsid w:val="000B17C6"/>
    <w:rsid w:val="000B2AEC"/>
    <w:rsid w:val="000B308E"/>
    <w:rsid w:val="000B3155"/>
    <w:rsid w:val="000B362A"/>
    <w:rsid w:val="000B517F"/>
    <w:rsid w:val="000B67B4"/>
    <w:rsid w:val="000B692A"/>
    <w:rsid w:val="000B6F10"/>
    <w:rsid w:val="000B7205"/>
    <w:rsid w:val="000C14D2"/>
    <w:rsid w:val="000C40A3"/>
    <w:rsid w:val="000C4A4B"/>
    <w:rsid w:val="000C4AB3"/>
    <w:rsid w:val="000C6975"/>
    <w:rsid w:val="000C735D"/>
    <w:rsid w:val="000C7DE4"/>
    <w:rsid w:val="000D14A6"/>
    <w:rsid w:val="000D1F72"/>
    <w:rsid w:val="000D2023"/>
    <w:rsid w:val="000D246C"/>
    <w:rsid w:val="000D3657"/>
    <w:rsid w:val="000D3BFB"/>
    <w:rsid w:val="000D48CE"/>
    <w:rsid w:val="000D4A65"/>
    <w:rsid w:val="000D4C80"/>
    <w:rsid w:val="000D52FA"/>
    <w:rsid w:val="000D612D"/>
    <w:rsid w:val="000D67A0"/>
    <w:rsid w:val="000D697A"/>
    <w:rsid w:val="000D7F36"/>
    <w:rsid w:val="000E0233"/>
    <w:rsid w:val="000E122F"/>
    <w:rsid w:val="000E1C40"/>
    <w:rsid w:val="000E3A81"/>
    <w:rsid w:val="000E414B"/>
    <w:rsid w:val="000E4BDD"/>
    <w:rsid w:val="000E51FC"/>
    <w:rsid w:val="000E67EE"/>
    <w:rsid w:val="000E6D8A"/>
    <w:rsid w:val="000E71BD"/>
    <w:rsid w:val="000E7519"/>
    <w:rsid w:val="000F2948"/>
    <w:rsid w:val="000F2E04"/>
    <w:rsid w:val="000F35DA"/>
    <w:rsid w:val="000F3A43"/>
    <w:rsid w:val="000F531F"/>
    <w:rsid w:val="000F5561"/>
    <w:rsid w:val="000F6AE2"/>
    <w:rsid w:val="000F78F5"/>
    <w:rsid w:val="000F7F37"/>
    <w:rsid w:val="0010074E"/>
    <w:rsid w:val="001009B4"/>
    <w:rsid w:val="00101B16"/>
    <w:rsid w:val="0010291E"/>
    <w:rsid w:val="00103138"/>
    <w:rsid w:val="001053D7"/>
    <w:rsid w:val="001060B4"/>
    <w:rsid w:val="00106B7D"/>
    <w:rsid w:val="00107131"/>
    <w:rsid w:val="001075AC"/>
    <w:rsid w:val="00107809"/>
    <w:rsid w:val="001078D1"/>
    <w:rsid w:val="00107B4A"/>
    <w:rsid w:val="00110141"/>
    <w:rsid w:val="00111169"/>
    <w:rsid w:val="00111372"/>
    <w:rsid w:val="001119CF"/>
    <w:rsid w:val="00111DF7"/>
    <w:rsid w:val="00112CF7"/>
    <w:rsid w:val="00116C96"/>
    <w:rsid w:val="0012027F"/>
    <w:rsid w:val="0012036E"/>
    <w:rsid w:val="0012102C"/>
    <w:rsid w:val="00121E47"/>
    <w:rsid w:val="00122AAD"/>
    <w:rsid w:val="00123ED8"/>
    <w:rsid w:val="00126C3A"/>
    <w:rsid w:val="00126C6E"/>
    <w:rsid w:val="00127DB9"/>
    <w:rsid w:val="0013042E"/>
    <w:rsid w:val="00130EDA"/>
    <w:rsid w:val="00131E8E"/>
    <w:rsid w:val="0013233A"/>
    <w:rsid w:val="00133F9E"/>
    <w:rsid w:val="001346A3"/>
    <w:rsid w:val="001366C6"/>
    <w:rsid w:val="00140976"/>
    <w:rsid w:val="001421F1"/>
    <w:rsid w:val="00142D32"/>
    <w:rsid w:val="00143035"/>
    <w:rsid w:val="00143D05"/>
    <w:rsid w:val="0014456C"/>
    <w:rsid w:val="001448C4"/>
    <w:rsid w:val="001448E5"/>
    <w:rsid w:val="00144B56"/>
    <w:rsid w:val="00144BC8"/>
    <w:rsid w:val="00144C02"/>
    <w:rsid w:val="00144ECB"/>
    <w:rsid w:val="00146E20"/>
    <w:rsid w:val="0014727A"/>
    <w:rsid w:val="00151424"/>
    <w:rsid w:val="001517B3"/>
    <w:rsid w:val="00151D2F"/>
    <w:rsid w:val="001529B5"/>
    <w:rsid w:val="00152DA4"/>
    <w:rsid w:val="001536F7"/>
    <w:rsid w:val="001556FF"/>
    <w:rsid w:val="00156571"/>
    <w:rsid w:val="00156577"/>
    <w:rsid w:val="00157D42"/>
    <w:rsid w:val="00157DB1"/>
    <w:rsid w:val="00157E5A"/>
    <w:rsid w:val="0016047B"/>
    <w:rsid w:val="00160554"/>
    <w:rsid w:val="00160922"/>
    <w:rsid w:val="00160C7A"/>
    <w:rsid w:val="00160C86"/>
    <w:rsid w:val="00161070"/>
    <w:rsid w:val="00161909"/>
    <w:rsid w:val="001625BD"/>
    <w:rsid w:val="00163698"/>
    <w:rsid w:val="001639D0"/>
    <w:rsid w:val="00164016"/>
    <w:rsid w:val="0016422B"/>
    <w:rsid w:val="00164E3C"/>
    <w:rsid w:val="00166558"/>
    <w:rsid w:val="00166682"/>
    <w:rsid w:val="001679A8"/>
    <w:rsid w:val="00171AA6"/>
    <w:rsid w:val="001724EA"/>
    <w:rsid w:val="001741A7"/>
    <w:rsid w:val="0017423A"/>
    <w:rsid w:val="00175F7D"/>
    <w:rsid w:val="0017614D"/>
    <w:rsid w:val="00176371"/>
    <w:rsid w:val="00177AB8"/>
    <w:rsid w:val="00177CC0"/>
    <w:rsid w:val="00177F5B"/>
    <w:rsid w:val="00180621"/>
    <w:rsid w:val="00181BD0"/>
    <w:rsid w:val="00181F4F"/>
    <w:rsid w:val="00182B4F"/>
    <w:rsid w:val="00182EF5"/>
    <w:rsid w:val="001835FA"/>
    <w:rsid w:val="00183C6C"/>
    <w:rsid w:val="001844BD"/>
    <w:rsid w:val="001855B1"/>
    <w:rsid w:val="00185ECF"/>
    <w:rsid w:val="00185F11"/>
    <w:rsid w:val="0018647E"/>
    <w:rsid w:val="001869FE"/>
    <w:rsid w:val="00186A78"/>
    <w:rsid w:val="0018783B"/>
    <w:rsid w:val="00190446"/>
    <w:rsid w:val="001906D0"/>
    <w:rsid w:val="00190B44"/>
    <w:rsid w:val="00191EEC"/>
    <w:rsid w:val="00193274"/>
    <w:rsid w:val="00193475"/>
    <w:rsid w:val="00193954"/>
    <w:rsid w:val="0019402D"/>
    <w:rsid w:val="001941D8"/>
    <w:rsid w:val="00194278"/>
    <w:rsid w:val="0019468D"/>
    <w:rsid w:val="001948E4"/>
    <w:rsid w:val="00194EEF"/>
    <w:rsid w:val="0019583B"/>
    <w:rsid w:val="00196F1A"/>
    <w:rsid w:val="001A0515"/>
    <w:rsid w:val="001A0D22"/>
    <w:rsid w:val="001A1930"/>
    <w:rsid w:val="001A2487"/>
    <w:rsid w:val="001A2DF3"/>
    <w:rsid w:val="001A332E"/>
    <w:rsid w:val="001A3475"/>
    <w:rsid w:val="001A352E"/>
    <w:rsid w:val="001A3815"/>
    <w:rsid w:val="001A3EF2"/>
    <w:rsid w:val="001A4582"/>
    <w:rsid w:val="001A4F62"/>
    <w:rsid w:val="001A5D0A"/>
    <w:rsid w:val="001A6323"/>
    <w:rsid w:val="001A64D8"/>
    <w:rsid w:val="001A75FA"/>
    <w:rsid w:val="001A7C2A"/>
    <w:rsid w:val="001A7D79"/>
    <w:rsid w:val="001B213E"/>
    <w:rsid w:val="001B21C8"/>
    <w:rsid w:val="001B2ABD"/>
    <w:rsid w:val="001B313A"/>
    <w:rsid w:val="001B3268"/>
    <w:rsid w:val="001B3A17"/>
    <w:rsid w:val="001B4CBC"/>
    <w:rsid w:val="001B6445"/>
    <w:rsid w:val="001B68A6"/>
    <w:rsid w:val="001B6D8F"/>
    <w:rsid w:val="001B726F"/>
    <w:rsid w:val="001C0A7A"/>
    <w:rsid w:val="001C1609"/>
    <w:rsid w:val="001C2D48"/>
    <w:rsid w:val="001C30B5"/>
    <w:rsid w:val="001C3691"/>
    <w:rsid w:val="001C48EB"/>
    <w:rsid w:val="001C58B8"/>
    <w:rsid w:val="001C6014"/>
    <w:rsid w:val="001C66E0"/>
    <w:rsid w:val="001C7127"/>
    <w:rsid w:val="001D063C"/>
    <w:rsid w:val="001D086F"/>
    <w:rsid w:val="001D1B3F"/>
    <w:rsid w:val="001D1FF4"/>
    <w:rsid w:val="001D255B"/>
    <w:rsid w:val="001D28BD"/>
    <w:rsid w:val="001D42DF"/>
    <w:rsid w:val="001D44B5"/>
    <w:rsid w:val="001D4675"/>
    <w:rsid w:val="001D55C3"/>
    <w:rsid w:val="001D58A6"/>
    <w:rsid w:val="001D7CAD"/>
    <w:rsid w:val="001E0BDC"/>
    <w:rsid w:val="001E124D"/>
    <w:rsid w:val="001E197F"/>
    <w:rsid w:val="001E235C"/>
    <w:rsid w:val="001E26AF"/>
    <w:rsid w:val="001E2D03"/>
    <w:rsid w:val="001E2D85"/>
    <w:rsid w:val="001E3B9F"/>
    <w:rsid w:val="001E4D8E"/>
    <w:rsid w:val="001E56D0"/>
    <w:rsid w:val="001E5AA5"/>
    <w:rsid w:val="001E5B26"/>
    <w:rsid w:val="001E735F"/>
    <w:rsid w:val="001E77F7"/>
    <w:rsid w:val="001F1912"/>
    <w:rsid w:val="001F1A60"/>
    <w:rsid w:val="001F3101"/>
    <w:rsid w:val="001F46C0"/>
    <w:rsid w:val="001F4AC3"/>
    <w:rsid w:val="001F4D2D"/>
    <w:rsid w:val="001F56F2"/>
    <w:rsid w:val="001F5F27"/>
    <w:rsid w:val="001F710B"/>
    <w:rsid w:val="001F760B"/>
    <w:rsid w:val="00200F57"/>
    <w:rsid w:val="00203683"/>
    <w:rsid w:val="00203798"/>
    <w:rsid w:val="002043FD"/>
    <w:rsid w:val="002046F8"/>
    <w:rsid w:val="0020498E"/>
    <w:rsid w:val="00207343"/>
    <w:rsid w:val="0020777F"/>
    <w:rsid w:val="002077D7"/>
    <w:rsid w:val="002101DE"/>
    <w:rsid w:val="00210FBF"/>
    <w:rsid w:val="002126F0"/>
    <w:rsid w:val="00212967"/>
    <w:rsid w:val="00212EA0"/>
    <w:rsid w:val="00213203"/>
    <w:rsid w:val="00213C2A"/>
    <w:rsid w:val="00213D6E"/>
    <w:rsid w:val="0021429E"/>
    <w:rsid w:val="00215D84"/>
    <w:rsid w:val="00215E1C"/>
    <w:rsid w:val="00216832"/>
    <w:rsid w:val="00220838"/>
    <w:rsid w:val="00220964"/>
    <w:rsid w:val="0022130F"/>
    <w:rsid w:val="00221833"/>
    <w:rsid w:val="002227E6"/>
    <w:rsid w:val="00223113"/>
    <w:rsid w:val="00224062"/>
    <w:rsid w:val="00224270"/>
    <w:rsid w:val="0022470D"/>
    <w:rsid w:val="00224D53"/>
    <w:rsid w:val="00230045"/>
    <w:rsid w:val="00230672"/>
    <w:rsid w:val="00231062"/>
    <w:rsid w:val="00232643"/>
    <w:rsid w:val="0023370E"/>
    <w:rsid w:val="00236A63"/>
    <w:rsid w:val="00236D3C"/>
    <w:rsid w:val="00236D9B"/>
    <w:rsid w:val="00237909"/>
    <w:rsid w:val="0024042F"/>
    <w:rsid w:val="002416C4"/>
    <w:rsid w:val="00243689"/>
    <w:rsid w:val="00245A77"/>
    <w:rsid w:val="00246BA9"/>
    <w:rsid w:val="002470B9"/>
    <w:rsid w:val="00247FDF"/>
    <w:rsid w:val="002518AC"/>
    <w:rsid w:val="00252BF7"/>
    <w:rsid w:val="00252F62"/>
    <w:rsid w:val="002535F9"/>
    <w:rsid w:val="0025467A"/>
    <w:rsid w:val="00254A0F"/>
    <w:rsid w:val="00254FEB"/>
    <w:rsid w:val="002572A8"/>
    <w:rsid w:val="002600EA"/>
    <w:rsid w:val="00260A0F"/>
    <w:rsid w:val="00260A36"/>
    <w:rsid w:val="00260A81"/>
    <w:rsid w:val="00260D62"/>
    <w:rsid w:val="00260FC6"/>
    <w:rsid w:val="00261715"/>
    <w:rsid w:val="00261766"/>
    <w:rsid w:val="002618A7"/>
    <w:rsid w:val="00261B6A"/>
    <w:rsid w:val="00262C5F"/>
    <w:rsid w:val="00263F43"/>
    <w:rsid w:val="00263FAB"/>
    <w:rsid w:val="00264487"/>
    <w:rsid w:val="00266B62"/>
    <w:rsid w:val="0026719F"/>
    <w:rsid w:val="002671C6"/>
    <w:rsid w:val="00267F84"/>
    <w:rsid w:val="00270297"/>
    <w:rsid w:val="00270C97"/>
    <w:rsid w:val="00270E27"/>
    <w:rsid w:val="002716DC"/>
    <w:rsid w:val="00271B12"/>
    <w:rsid w:val="00271F97"/>
    <w:rsid w:val="00273C30"/>
    <w:rsid w:val="00273CE7"/>
    <w:rsid w:val="00273E91"/>
    <w:rsid w:val="00275341"/>
    <w:rsid w:val="00275D65"/>
    <w:rsid w:val="00275F31"/>
    <w:rsid w:val="002760E4"/>
    <w:rsid w:val="00276E12"/>
    <w:rsid w:val="00277A47"/>
    <w:rsid w:val="00277A9B"/>
    <w:rsid w:val="00280040"/>
    <w:rsid w:val="0028071A"/>
    <w:rsid w:val="00281115"/>
    <w:rsid w:val="002812AE"/>
    <w:rsid w:val="00281D89"/>
    <w:rsid w:val="0028340D"/>
    <w:rsid w:val="00283744"/>
    <w:rsid w:val="002838B3"/>
    <w:rsid w:val="00283ED9"/>
    <w:rsid w:val="00283FAC"/>
    <w:rsid w:val="00284258"/>
    <w:rsid w:val="00284684"/>
    <w:rsid w:val="002850C1"/>
    <w:rsid w:val="0028544D"/>
    <w:rsid w:val="002856B4"/>
    <w:rsid w:val="002856BA"/>
    <w:rsid w:val="00286193"/>
    <w:rsid w:val="00286B1A"/>
    <w:rsid w:val="00286EC9"/>
    <w:rsid w:val="002871BB"/>
    <w:rsid w:val="002872C4"/>
    <w:rsid w:val="002879AA"/>
    <w:rsid w:val="00287F2F"/>
    <w:rsid w:val="002921EA"/>
    <w:rsid w:val="00292681"/>
    <w:rsid w:val="00292A80"/>
    <w:rsid w:val="0029305C"/>
    <w:rsid w:val="002939C6"/>
    <w:rsid w:val="00294332"/>
    <w:rsid w:val="00294F0E"/>
    <w:rsid w:val="002956CF"/>
    <w:rsid w:val="002961B8"/>
    <w:rsid w:val="0029687E"/>
    <w:rsid w:val="00296B45"/>
    <w:rsid w:val="00297350"/>
    <w:rsid w:val="002975C0"/>
    <w:rsid w:val="002A055C"/>
    <w:rsid w:val="002A1867"/>
    <w:rsid w:val="002A3C08"/>
    <w:rsid w:val="002A4ED4"/>
    <w:rsid w:val="002A575C"/>
    <w:rsid w:val="002A6375"/>
    <w:rsid w:val="002A748B"/>
    <w:rsid w:val="002A77AD"/>
    <w:rsid w:val="002A7EC2"/>
    <w:rsid w:val="002B1155"/>
    <w:rsid w:val="002B1360"/>
    <w:rsid w:val="002B1416"/>
    <w:rsid w:val="002B17D4"/>
    <w:rsid w:val="002B1A94"/>
    <w:rsid w:val="002B1E8E"/>
    <w:rsid w:val="002B2050"/>
    <w:rsid w:val="002B388F"/>
    <w:rsid w:val="002B42B4"/>
    <w:rsid w:val="002B636B"/>
    <w:rsid w:val="002B6CE0"/>
    <w:rsid w:val="002C0027"/>
    <w:rsid w:val="002C0207"/>
    <w:rsid w:val="002C02D1"/>
    <w:rsid w:val="002C04E8"/>
    <w:rsid w:val="002C08FA"/>
    <w:rsid w:val="002C0EAF"/>
    <w:rsid w:val="002C2481"/>
    <w:rsid w:val="002C2861"/>
    <w:rsid w:val="002C29C4"/>
    <w:rsid w:val="002C4975"/>
    <w:rsid w:val="002C4DF9"/>
    <w:rsid w:val="002C4EB4"/>
    <w:rsid w:val="002C5312"/>
    <w:rsid w:val="002C5D1D"/>
    <w:rsid w:val="002C627F"/>
    <w:rsid w:val="002C67D7"/>
    <w:rsid w:val="002C6ADB"/>
    <w:rsid w:val="002C7BA7"/>
    <w:rsid w:val="002C7F00"/>
    <w:rsid w:val="002D02D4"/>
    <w:rsid w:val="002D04D8"/>
    <w:rsid w:val="002D0C8E"/>
    <w:rsid w:val="002D11FA"/>
    <w:rsid w:val="002D1841"/>
    <w:rsid w:val="002D2018"/>
    <w:rsid w:val="002D3C8D"/>
    <w:rsid w:val="002D4E95"/>
    <w:rsid w:val="002D5610"/>
    <w:rsid w:val="002D57E2"/>
    <w:rsid w:val="002E04B2"/>
    <w:rsid w:val="002E1C64"/>
    <w:rsid w:val="002E45D0"/>
    <w:rsid w:val="002E59C8"/>
    <w:rsid w:val="002E5BF9"/>
    <w:rsid w:val="002E6A19"/>
    <w:rsid w:val="002E6B60"/>
    <w:rsid w:val="002E7286"/>
    <w:rsid w:val="002E7C52"/>
    <w:rsid w:val="002E7CE7"/>
    <w:rsid w:val="002F2E16"/>
    <w:rsid w:val="002F3B4A"/>
    <w:rsid w:val="002F3C5E"/>
    <w:rsid w:val="002F4345"/>
    <w:rsid w:val="002F4625"/>
    <w:rsid w:val="002F5EE4"/>
    <w:rsid w:val="002F6977"/>
    <w:rsid w:val="002F7870"/>
    <w:rsid w:val="00301ED1"/>
    <w:rsid w:val="00302829"/>
    <w:rsid w:val="00302B67"/>
    <w:rsid w:val="003030DD"/>
    <w:rsid w:val="0030331E"/>
    <w:rsid w:val="00303706"/>
    <w:rsid w:val="00303D3E"/>
    <w:rsid w:val="00304854"/>
    <w:rsid w:val="00304E4B"/>
    <w:rsid w:val="00305947"/>
    <w:rsid w:val="00307D21"/>
    <w:rsid w:val="00310712"/>
    <w:rsid w:val="00310976"/>
    <w:rsid w:val="00310B02"/>
    <w:rsid w:val="00310ED8"/>
    <w:rsid w:val="0031114A"/>
    <w:rsid w:val="00315ACD"/>
    <w:rsid w:val="0032066E"/>
    <w:rsid w:val="0032079F"/>
    <w:rsid w:val="00321BB7"/>
    <w:rsid w:val="00321D08"/>
    <w:rsid w:val="003226A3"/>
    <w:rsid w:val="00322E8A"/>
    <w:rsid w:val="003239B8"/>
    <w:rsid w:val="00323A5E"/>
    <w:rsid w:val="00324126"/>
    <w:rsid w:val="00324925"/>
    <w:rsid w:val="00324AE4"/>
    <w:rsid w:val="003256C1"/>
    <w:rsid w:val="003260B0"/>
    <w:rsid w:val="00326B88"/>
    <w:rsid w:val="00326D07"/>
    <w:rsid w:val="00327EA8"/>
    <w:rsid w:val="0033050C"/>
    <w:rsid w:val="00330735"/>
    <w:rsid w:val="0033257E"/>
    <w:rsid w:val="00332C2D"/>
    <w:rsid w:val="00332FC6"/>
    <w:rsid w:val="003347B5"/>
    <w:rsid w:val="003348F1"/>
    <w:rsid w:val="003352C5"/>
    <w:rsid w:val="003353B0"/>
    <w:rsid w:val="0033619A"/>
    <w:rsid w:val="00336624"/>
    <w:rsid w:val="00336AC7"/>
    <w:rsid w:val="00336B30"/>
    <w:rsid w:val="00336BD6"/>
    <w:rsid w:val="00340069"/>
    <w:rsid w:val="00340685"/>
    <w:rsid w:val="00340AD4"/>
    <w:rsid w:val="003435C4"/>
    <w:rsid w:val="00346FB8"/>
    <w:rsid w:val="00347E4E"/>
    <w:rsid w:val="00351989"/>
    <w:rsid w:val="0035264D"/>
    <w:rsid w:val="00353232"/>
    <w:rsid w:val="00353240"/>
    <w:rsid w:val="00353549"/>
    <w:rsid w:val="00353604"/>
    <w:rsid w:val="00353C7B"/>
    <w:rsid w:val="003548A2"/>
    <w:rsid w:val="003549D2"/>
    <w:rsid w:val="00354BBA"/>
    <w:rsid w:val="00354E82"/>
    <w:rsid w:val="00355229"/>
    <w:rsid w:val="003624C9"/>
    <w:rsid w:val="00362713"/>
    <w:rsid w:val="0036439C"/>
    <w:rsid w:val="003649A3"/>
    <w:rsid w:val="00364F75"/>
    <w:rsid w:val="00365761"/>
    <w:rsid w:val="00365B3D"/>
    <w:rsid w:val="00365B4F"/>
    <w:rsid w:val="00366E06"/>
    <w:rsid w:val="003679A6"/>
    <w:rsid w:val="00370C3C"/>
    <w:rsid w:val="00371236"/>
    <w:rsid w:val="00371863"/>
    <w:rsid w:val="00371D4E"/>
    <w:rsid w:val="0037289D"/>
    <w:rsid w:val="0037289E"/>
    <w:rsid w:val="00373590"/>
    <w:rsid w:val="003739FE"/>
    <w:rsid w:val="00374230"/>
    <w:rsid w:val="00374519"/>
    <w:rsid w:val="003761AB"/>
    <w:rsid w:val="00376369"/>
    <w:rsid w:val="003764A1"/>
    <w:rsid w:val="003766A8"/>
    <w:rsid w:val="00376A4B"/>
    <w:rsid w:val="003777D9"/>
    <w:rsid w:val="00377A1B"/>
    <w:rsid w:val="0038024E"/>
    <w:rsid w:val="0038060E"/>
    <w:rsid w:val="00380E46"/>
    <w:rsid w:val="003819F5"/>
    <w:rsid w:val="003825AE"/>
    <w:rsid w:val="00382C00"/>
    <w:rsid w:val="003835C2"/>
    <w:rsid w:val="00383829"/>
    <w:rsid w:val="0038451A"/>
    <w:rsid w:val="003855BF"/>
    <w:rsid w:val="00385A04"/>
    <w:rsid w:val="00387056"/>
    <w:rsid w:val="003873CF"/>
    <w:rsid w:val="00387699"/>
    <w:rsid w:val="00390A4C"/>
    <w:rsid w:val="00391239"/>
    <w:rsid w:val="00391C38"/>
    <w:rsid w:val="0039317D"/>
    <w:rsid w:val="00395C4C"/>
    <w:rsid w:val="003963EC"/>
    <w:rsid w:val="00397E60"/>
    <w:rsid w:val="003A04D5"/>
    <w:rsid w:val="003A1E0D"/>
    <w:rsid w:val="003A321D"/>
    <w:rsid w:val="003A38C0"/>
    <w:rsid w:val="003A435C"/>
    <w:rsid w:val="003A54FB"/>
    <w:rsid w:val="003A5D61"/>
    <w:rsid w:val="003A770D"/>
    <w:rsid w:val="003B04D2"/>
    <w:rsid w:val="003B0D3B"/>
    <w:rsid w:val="003B1AF9"/>
    <w:rsid w:val="003B2283"/>
    <w:rsid w:val="003B35D9"/>
    <w:rsid w:val="003B4CDF"/>
    <w:rsid w:val="003B4E52"/>
    <w:rsid w:val="003B6121"/>
    <w:rsid w:val="003B67E6"/>
    <w:rsid w:val="003B77B4"/>
    <w:rsid w:val="003C044A"/>
    <w:rsid w:val="003C0FA6"/>
    <w:rsid w:val="003C12E5"/>
    <w:rsid w:val="003C1CA2"/>
    <w:rsid w:val="003C24A6"/>
    <w:rsid w:val="003C27F1"/>
    <w:rsid w:val="003C3453"/>
    <w:rsid w:val="003C56D4"/>
    <w:rsid w:val="003C5A2E"/>
    <w:rsid w:val="003C5A95"/>
    <w:rsid w:val="003C66B2"/>
    <w:rsid w:val="003C68A3"/>
    <w:rsid w:val="003C7454"/>
    <w:rsid w:val="003C75BC"/>
    <w:rsid w:val="003D0E61"/>
    <w:rsid w:val="003D19F0"/>
    <w:rsid w:val="003D1DE3"/>
    <w:rsid w:val="003D2164"/>
    <w:rsid w:val="003D3EAE"/>
    <w:rsid w:val="003D431F"/>
    <w:rsid w:val="003D5518"/>
    <w:rsid w:val="003D5B44"/>
    <w:rsid w:val="003D5D8C"/>
    <w:rsid w:val="003D62AC"/>
    <w:rsid w:val="003D7179"/>
    <w:rsid w:val="003D756B"/>
    <w:rsid w:val="003D7AA5"/>
    <w:rsid w:val="003E0CA2"/>
    <w:rsid w:val="003E1A66"/>
    <w:rsid w:val="003E27C3"/>
    <w:rsid w:val="003E3760"/>
    <w:rsid w:val="003E4890"/>
    <w:rsid w:val="003E51AE"/>
    <w:rsid w:val="003E54AB"/>
    <w:rsid w:val="003E6328"/>
    <w:rsid w:val="003E7ABA"/>
    <w:rsid w:val="003F0D03"/>
    <w:rsid w:val="003F228E"/>
    <w:rsid w:val="003F287C"/>
    <w:rsid w:val="003F324F"/>
    <w:rsid w:val="003F3BB3"/>
    <w:rsid w:val="003F4F56"/>
    <w:rsid w:val="003F6CA2"/>
    <w:rsid w:val="003F70C1"/>
    <w:rsid w:val="003F7DAF"/>
    <w:rsid w:val="004007CE"/>
    <w:rsid w:val="00400D65"/>
    <w:rsid w:val="0040133B"/>
    <w:rsid w:val="004020A9"/>
    <w:rsid w:val="0040253F"/>
    <w:rsid w:val="00402988"/>
    <w:rsid w:val="00402DEA"/>
    <w:rsid w:val="00403345"/>
    <w:rsid w:val="00404B8D"/>
    <w:rsid w:val="00405020"/>
    <w:rsid w:val="00405236"/>
    <w:rsid w:val="004078B0"/>
    <w:rsid w:val="00407B19"/>
    <w:rsid w:val="00407FC1"/>
    <w:rsid w:val="004102B3"/>
    <w:rsid w:val="0041132A"/>
    <w:rsid w:val="0041280C"/>
    <w:rsid w:val="004137B9"/>
    <w:rsid w:val="00413BCA"/>
    <w:rsid w:val="00413EA4"/>
    <w:rsid w:val="00415169"/>
    <w:rsid w:val="004152AD"/>
    <w:rsid w:val="00415A83"/>
    <w:rsid w:val="00415F9E"/>
    <w:rsid w:val="00416BE7"/>
    <w:rsid w:val="00417B0B"/>
    <w:rsid w:val="004200BD"/>
    <w:rsid w:val="0042087B"/>
    <w:rsid w:val="0042112B"/>
    <w:rsid w:val="00421CD1"/>
    <w:rsid w:val="00421E29"/>
    <w:rsid w:val="0042261A"/>
    <w:rsid w:val="0042474D"/>
    <w:rsid w:val="00424F0B"/>
    <w:rsid w:val="00426220"/>
    <w:rsid w:val="00426D3A"/>
    <w:rsid w:val="00427825"/>
    <w:rsid w:val="004301EA"/>
    <w:rsid w:val="00430F33"/>
    <w:rsid w:val="00431893"/>
    <w:rsid w:val="00431996"/>
    <w:rsid w:val="00432B9F"/>
    <w:rsid w:val="00433954"/>
    <w:rsid w:val="00434008"/>
    <w:rsid w:val="00434179"/>
    <w:rsid w:val="00435FF5"/>
    <w:rsid w:val="00436668"/>
    <w:rsid w:val="00437808"/>
    <w:rsid w:val="00441105"/>
    <w:rsid w:val="00441A43"/>
    <w:rsid w:val="00441D3E"/>
    <w:rsid w:val="00442FF6"/>
    <w:rsid w:val="004430C4"/>
    <w:rsid w:val="004443AC"/>
    <w:rsid w:val="00444638"/>
    <w:rsid w:val="00444CBF"/>
    <w:rsid w:val="00445853"/>
    <w:rsid w:val="00445C96"/>
    <w:rsid w:val="00446C44"/>
    <w:rsid w:val="00447482"/>
    <w:rsid w:val="00447C76"/>
    <w:rsid w:val="00450751"/>
    <w:rsid w:val="004514F3"/>
    <w:rsid w:val="00451B85"/>
    <w:rsid w:val="004520D5"/>
    <w:rsid w:val="00452450"/>
    <w:rsid w:val="004527BD"/>
    <w:rsid w:val="00452913"/>
    <w:rsid w:val="0045311E"/>
    <w:rsid w:val="00454765"/>
    <w:rsid w:val="004565DD"/>
    <w:rsid w:val="00456B91"/>
    <w:rsid w:val="00457AD2"/>
    <w:rsid w:val="00460A27"/>
    <w:rsid w:val="00460ADF"/>
    <w:rsid w:val="00463DF8"/>
    <w:rsid w:val="0046422C"/>
    <w:rsid w:val="004645DC"/>
    <w:rsid w:val="00464BF6"/>
    <w:rsid w:val="00466231"/>
    <w:rsid w:val="00466AE9"/>
    <w:rsid w:val="00466D7E"/>
    <w:rsid w:val="00467377"/>
    <w:rsid w:val="00470AE3"/>
    <w:rsid w:val="00471684"/>
    <w:rsid w:val="004724A9"/>
    <w:rsid w:val="00475204"/>
    <w:rsid w:val="00475207"/>
    <w:rsid w:val="004752A7"/>
    <w:rsid w:val="0047660F"/>
    <w:rsid w:val="0047796A"/>
    <w:rsid w:val="004779AB"/>
    <w:rsid w:val="00480554"/>
    <w:rsid w:val="00481C7F"/>
    <w:rsid w:val="00482436"/>
    <w:rsid w:val="00482C1D"/>
    <w:rsid w:val="00482E3E"/>
    <w:rsid w:val="00483879"/>
    <w:rsid w:val="004847D6"/>
    <w:rsid w:val="00484FDD"/>
    <w:rsid w:val="0048535B"/>
    <w:rsid w:val="00486647"/>
    <w:rsid w:val="004866DF"/>
    <w:rsid w:val="004877D9"/>
    <w:rsid w:val="0049046F"/>
    <w:rsid w:val="00490C70"/>
    <w:rsid w:val="004917D9"/>
    <w:rsid w:val="00491D4E"/>
    <w:rsid w:val="00492446"/>
    <w:rsid w:val="004944FC"/>
    <w:rsid w:val="00495F11"/>
    <w:rsid w:val="004963DF"/>
    <w:rsid w:val="00497E36"/>
    <w:rsid w:val="004A01EB"/>
    <w:rsid w:val="004A1BAF"/>
    <w:rsid w:val="004A2763"/>
    <w:rsid w:val="004A27ED"/>
    <w:rsid w:val="004A2C9D"/>
    <w:rsid w:val="004A312F"/>
    <w:rsid w:val="004A6414"/>
    <w:rsid w:val="004A643C"/>
    <w:rsid w:val="004A69AC"/>
    <w:rsid w:val="004A6EDB"/>
    <w:rsid w:val="004A7181"/>
    <w:rsid w:val="004B270A"/>
    <w:rsid w:val="004B42E3"/>
    <w:rsid w:val="004B4D19"/>
    <w:rsid w:val="004B54B0"/>
    <w:rsid w:val="004B672C"/>
    <w:rsid w:val="004B70A4"/>
    <w:rsid w:val="004B7F9E"/>
    <w:rsid w:val="004C0761"/>
    <w:rsid w:val="004C0909"/>
    <w:rsid w:val="004C0E89"/>
    <w:rsid w:val="004C249B"/>
    <w:rsid w:val="004C345E"/>
    <w:rsid w:val="004C4857"/>
    <w:rsid w:val="004C4E93"/>
    <w:rsid w:val="004C591A"/>
    <w:rsid w:val="004C59E0"/>
    <w:rsid w:val="004C5C93"/>
    <w:rsid w:val="004C5EFF"/>
    <w:rsid w:val="004C660E"/>
    <w:rsid w:val="004D0E16"/>
    <w:rsid w:val="004D267A"/>
    <w:rsid w:val="004D2A23"/>
    <w:rsid w:val="004D2E81"/>
    <w:rsid w:val="004D342A"/>
    <w:rsid w:val="004D3EDB"/>
    <w:rsid w:val="004D4408"/>
    <w:rsid w:val="004D5141"/>
    <w:rsid w:val="004D759B"/>
    <w:rsid w:val="004D7CB1"/>
    <w:rsid w:val="004E0C1D"/>
    <w:rsid w:val="004E0DBC"/>
    <w:rsid w:val="004E1F5C"/>
    <w:rsid w:val="004E20FC"/>
    <w:rsid w:val="004E210E"/>
    <w:rsid w:val="004E2164"/>
    <w:rsid w:val="004E2D58"/>
    <w:rsid w:val="004E3051"/>
    <w:rsid w:val="004E31CC"/>
    <w:rsid w:val="004E3289"/>
    <w:rsid w:val="004E37C8"/>
    <w:rsid w:val="004E3ACC"/>
    <w:rsid w:val="004E43BB"/>
    <w:rsid w:val="004E63FD"/>
    <w:rsid w:val="004E6477"/>
    <w:rsid w:val="004E71FC"/>
    <w:rsid w:val="004E7F4B"/>
    <w:rsid w:val="004F0268"/>
    <w:rsid w:val="004F0D90"/>
    <w:rsid w:val="004F1144"/>
    <w:rsid w:val="004F1AF7"/>
    <w:rsid w:val="004F21CF"/>
    <w:rsid w:val="004F4D9D"/>
    <w:rsid w:val="004F5822"/>
    <w:rsid w:val="004F6896"/>
    <w:rsid w:val="004F6BAC"/>
    <w:rsid w:val="004F76B8"/>
    <w:rsid w:val="004F772E"/>
    <w:rsid w:val="004F7959"/>
    <w:rsid w:val="004F7DAD"/>
    <w:rsid w:val="00502F5C"/>
    <w:rsid w:val="00503278"/>
    <w:rsid w:val="00503DED"/>
    <w:rsid w:val="00503E1A"/>
    <w:rsid w:val="005063CD"/>
    <w:rsid w:val="005074CD"/>
    <w:rsid w:val="00507CC8"/>
    <w:rsid w:val="00507F2C"/>
    <w:rsid w:val="0051031F"/>
    <w:rsid w:val="0051210F"/>
    <w:rsid w:val="005147FD"/>
    <w:rsid w:val="005165C5"/>
    <w:rsid w:val="00516BFF"/>
    <w:rsid w:val="005170B2"/>
    <w:rsid w:val="00517235"/>
    <w:rsid w:val="005203D3"/>
    <w:rsid w:val="00520E0D"/>
    <w:rsid w:val="00522E40"/>
    <w:rsid w:val="00523479"/>
    <w:rsid w:val="00524EA8"/>
    <w:rsid w:val="0052612D"/>
    <w:rsid w:val="00526F21"/>
    <w:rsid w:val="00526FA9"/>
    <w:rsid w:val="00530BD2"/>
    <w:rsid w:val="00531392"/>
    <w:rsid w:val="0053167C"/>
    <w:rsid w:val="00531DC4"/>
    <w:rsid w:val="005324FE"/>
    <w:rsid w:val="00532C46"/>
    <w:rsid w:val="00532EED"/>
    <w:rsid w:val="00534D3A"/>
    <w:rsid w:val="00534E7B"/>
    <w:rsid w:val="00537B01"/>
    <w:rsid w:val="00540528"/>
    <w:rsid w:val="00540AA3"/>
    <w:rsid w:val="00541016"/>
    <w:rsid w:val="005411BA"/>
    <w:rsid w:val="00541472"/>
    <w:rsid w:val="00541F35"/>
    <w:rsid w:val="00541FA0"/>
    <w:rsid w:val="00542498"/>
    <w:rsid w:val="005428C9"/>
    <w:rsid w:val="00543782"/>
    <w:rsid w:val="00543BB3"/>
    <w:rsid w:val="00544045"/>
    <w:rsid w:val="00545B2F"/>
    <w:rsid w:val="00546202"/>
    <w:rsid w:val="00546252"/>
    <w:rsid w:val="00546A56"/>
    <w:rsid w:val="005473BD"/>
    <w:rsid w:val="00550270"/>
    <w:rsid w:val="00551DC2"/>
    <w:rsid w:val="00553285"/>
    <w:rsid w:val="005532E7"/>
    <w:rsid w:val="005537A0"/>
    <w:rsid w:val="005543A8"/>
    <w:rsid w:val="00554907"/>
    <w:rsid w:val="0055597B"/>
    <w:rsid w:val="00556483"/>
    <w:rsid w:val="00556B42"/>
    <w:rsid w:val="00557A9F"/>
    <w:rsid w:val="00557C8E"/>
    <w:rsid w:val="00557D42"/>
    <w:rsid w:val="0056037C"/>
    <w:rsid w:val="00560510"/>
    <w:rsid w:val="005618D6"/>
    <w:rsid w:val="00561BC1"/>
    <w:rsid w:val="00561F4D"/>
    <w:rsid w:val="005623A5"/>
    <w:rsid w:val="00567C42"/>
    <w:rsid w:val="005702E8"/>
    <w:rsid w:val="00570304"/>
    <w:rsid w:val="005713FD"/>
    <w:rsid w:val="00571A31"/>
    <w:rsid w:val="00571FE0"/>
    <w:rsid w:val="00572012"/>
    <w:rsid w:val="005729B9"/>
    <w:rsid w:val="00572ADC"/>
    <w:rsid w:val="0057321C"/>
    <w:rsid w:val="0057457F"/>
    <w:rsid w:val="005747A9"/>
    <w:rsid w:val="00574EAA"/>
    <w:rsid w:val="0057592A"/>
    <w:rsid w:val="00575F76"/>
    <w:rsid w:val="00576A73"/>
    <w:rsid w:val="00576AA7"/>
    <w:rsid w:val="005773CD"/>
    <w:rsid w:val="00582BCD"/>
    <w:rsid w:val="005847E3"/>
    <w:rsid w:val="0058484F"/>
    <w:rsid w:val="00584AB7"/>
    <w:rsid w:val="00584D75"/>
    <w:rsid w:val="0058501A"/>
    <w:rsid w:val="0059072D"/>
    <w:rsid w:val="00590DDB"/>
    <w:rsid w:val="005918BA"/>
    <w:rsid w:val="00592173"/>
    <w:rsid w:val="005924B2"/>
    <w:rsid w:val="0059338B"/>
    <w:rsid w:val="005933F0"/>
    <w:rsid w:val="0059440B"/>
    <w:rsid w:val="00595604"/>
    <w:rsid w:val="00595774"/>
    <w:rsid w:val="00595C81"/>
    <w:rsid w:val="0059605D"/>
    <w:rsid w:val="005960FE"/>
    <w:rsid w:val="00596273"/>
    <w:rsid w:val="005967DD"/>
    <w:rsid w:val="005967F8"/>
    <w:rsid w:val="00597CD8"/>
    <w:rsid w:val="00597FCF"/>
    <w:rsid w:val="00597FD7"/>
    <w:rsid w:val="005A09B0"/>
    <w:rsid w:val="005A15B0"/>
    <w:rsid w:val="005A1D4A"/>
    <w:rsid w:val="005A1F4C"/>
    <w:rsid w:val="005A3CB6"/>
    <w:rsid w:val="005A3EBC"/>
    <w:rsid w:val="005A540F"/>
    <w:rsid w:val="005A7852"/>
    <w:rsid w:val="005B06AC"/>
    <w:rsid w:val="005B0B84"/>
    <w:rsid w:val="005B14D1"/>
    <w:rsid w:val="005B1601"/>
    <w:rsid w:val="005B39E7"/>
    <w:rsid w:val="005B3BB5"/>
    <w:rsid w:val="005B3F33"/>
    <w:rsid w:val="005B400B"/>
    <w:rsid w:val="005B4038"/>
    <w:rsid w:val="005B41F4"/>
    <w:rsid w:val="005B470E"/>
    <w:rsid w:val="005B56B7"/>
    <w:rsid w:val="005B6D84"/>
    <w:rsid w:val="005B72EB"/>
    <w:rsid w:val="005C06C1"/>
    <w:rsid w:val="005C0991"/>
    <w:rsid w:val="005C0A9B"/>
    <w:rsid w:val="005C0EF8"/>
    <w:rsid w:val="005C13F5"/>
    <w:rsid w:val="005C1AA6"/>
    <w:rsid w:val="005C2D47"/>
    <w:rsid w:val="005C3615"/>
    <w:rsid w:val="005C4C81"/>
    <w:rsid w:val="005C6655"/>
    <w:rsid w:val="005C770E"/>
    <w:rsid w:val="005C7C94"/>
    <w:rsid w:val="005C7D0E"/>
    <w:rsid w:val="005C7FDE"/>
    <w:rsid w:val="005D06ED"/>
    <w:rsid w:val="005D0DD5"/>
    <w:rsid w:val="005D0F5B"/>
    <w:rsid w:val="005D2073"/>
    <w:rsid w:val="005D220C"/>
    <w:rsid w:val="005D2763"/>
    <w:rsid w:val="005D2A42"/>
    <w:rsid w:val="005D4CDC"/>
    <w:rsid w:val="005D4DF1"/>
    <w:rsid w:val="005D6F06"/>
    <w:rsid w:val="005D7629"/>
    <w:rsid w:val="005D7BB5"/>
    <w:rsid w:val="005E058F"/>
    <w:rsid w:val="005E0BA7"/>
    <w:rsid w:val="005E1106"/>
    <w:rsid w:val="005E2D19"/>
    <w:rsid w:val="005E33B1"/>
    <w:rsid w:val="005E4088"/>
    <w:rsid w:val="005E446C"/>
    <w:rsid w:val="005F0D8E"/>
    <w:rsid w:val="005F0FA5"/>
    <w:rsid w:val="005F17A0"/>
    <w:rsid w:val="005F2AEF"/>
    <w:rsid w:val="005F309C"/>
    <w:rsid w:val="005F35DA"/>
    <w:rsid w:val="005F38FB"/>
    <w:rsid w:val="005F3B2A"/>
    <w:rsid w:val="005F52A3"/>
    <w:rsid w:val="005F651C"/>
    <w:rsid w:val="005F7107"/>
    <w:rsid w:val="005F71C0"/>
    <w:rsid w:val="005F7CE5"/>
    <w:rsid w:val="00600244"/>
    <w:rsid w:val="0060057D"/>
    <w:rsid w:val="00600D97"/>
    <w:rsid w:val="00601091"/>
    <w:rsid w:val="006043A0"/>
    <w:rsid w:val="00604A3C"/>
    <w:rsid w:val="00604AFC"/>
    <w:rsid w:val="00605530"/>
    <w:rsid w:val="00605DBC"/>
    <w:rsid w:val="0060685A"/>
    <w:rsid w:val="00606999"/>
    <w:rsid w:val="00606E76"/>
    <w:rsid w:val="006070C8"/>
    <w:rsid w:val="0060717E"/>
    <w:rsid w:val="00607FAB"/>
    <w:rsid w:val="006105FC"/>
    <w:rsid w:val="00611CB1"/>
    <w:rsid w:val="00613C41"/>
    <w:rsid w:val="00614B06"/>
    <w:rsid w:val="00614ECB"/>
    <w:rsid w:val="00615911"/>
    <w:rsid w:val="00615A02"/>
    <w:rsid w:val="00616232"/>
    <w:rsid w:val="00616F30"/>
    <w:rsid w:val="006204BD"/>
    <w:rsid w:val="00620D15"/>
    <w:rsid w:val="00620F74"/>
    <w:rsid w:val="00621157"/>
    <w:rsid w:val="00622691"/>
    <w:rsid w:val="00622908"/>
    <w:rsid w:val="00622D1D"/>
    <w:rsid w:val="00625235"/>
    <w:rsid w:val="006257CF"/>
    <w:rsid w:val="00625894"/>
    <w:rsid w:val="00626090"/>
    <w:rsid w:val="0062659D"/>
    <w:rsid w:val="00626B8D"/>
    <w:rsid w:val="006273DC"/>
    <w:rsid w:val="006274AA"/>
    <w:rsid w:val="00627A56"/>
    <w:rsid w:val="00630003"/>
    <w:rsid w:val="006308CA"/>
    <w:rsid w:val="00630B6F"/>
    <w:rsid w:val="00631058"/>
    <w:rsid w:val="006323FA"/>
    <w:rsid w:val="00632DC4"/>
    <w:rsid w:val="00634808"/>
    <w:rsid w:val="00641753"/>
    <w:rsid w:val="00642C0E"/>
    <w:rsid w:val="006430AD"/>
    <w:rsid w:val="00643B44"/>
    <w:rsid w:val="0064449D"/>
    <w:rsid w:val="0064487D"/>
    <w:rsid w:val="00645A1D"/>
    <w:rsid w:val="00645E58"/>
    <w:rsid w:val="006471B0"/>
    <w:rsid w:val="00647937"/>
    <w:rsid w:val="006512FC"/>
    <w:rsid w:val="006526D2"/>
    <w:rsid w:val="00652FA4"/>
    <w:rsid w:val="0065457F"/>
    <w:rsid w:val="0065528E"/>
    <w:rsid w:val="006557AD"/>
    <w:rsid w:val="0065676D"/>
    <w:rsid w:val="006572DA"/>
    <w:rsid w:val="00661488"/>
    <w:rsid w:val="006657C5"/>
    <w:rsid w:val="006662EE"/>
    <w:rsid w:val="006668E6"/>
    <w:rsid w:val="00670431"/>
    <w:rsid w:val="0067078F"/>
    <w:rsid w:val="00670DF4"/>
    <w:rsid w:val="00671014"/>
    <w:rsid w:val="0067167B"/>
    <w:rsid w:val="00671D02"/>
    <w:rsid w:val="00671D9D"/>
    <w:rsid w:val="00672F0F"/>
    <w:rsid w:val="00672F75"/>
    <w:rsid w:val="00675CD2"/>
    <w:rsid w:val="00676AB7"/>
    <w:rsid w:val="00677075"/>
    <w:rsid w:val="00677E3E"/>
    <w:rsid w:val="00680066"/>
    <w:rsid w:val="00680138"/>
    <w:rsid w:val="00680A85"/>
    <w:rsid w:val="006821EC"/>
    <w:rsid w:val="006867E4"/>
    <w:rsid w:val="00687EB7"/>
    <w:rsid w:val="00687F4B"/>
    <w:rsid w:val="00691FB9"/>
    <w:rsid w:val="0069294C"/>
    <w:rsid w:val="006934CD"/>
    <w:rsid w:val="00693B95"/>
    <w:rsid w:val="0069412E"/>
    <w:rsid w:val="00694777"/>
    <w:rsid w:val="00695285"/>
    <w:rsid w:val="00695937"/>
    <w:rsid w:val="00695D4D"/>
    <w:rsid w:val="00695E5C"/>
    <w:rsid w:val="006961D7"/>
    <w:rsid w:val="00696AA1"/>
    <w:rsid w:val="006A1628"/>
    <w:rsid w:val="006A20D9"/>
    <w:rsid w:val="006A2276"/>
    <w:rsid w:val="006A2467"/>
    <w:rsid w:val="006A3124"/>
    <w:rsid w:val="006A31D2"/>
    <w:rsid w:val="006A3C98"/>
    <w:rsid w:val="006A3E71"/>
    <w:rsid w:val="006A48F7"/>
    <w:rsid w:val="006A7429"/>
    <w:rsid w:val="006B0139"/>
    <w:rsid w:val="006B3CFC"/>
    <w:rsid w:val="006B411B"/>
    <w:rsid w:val="006B49BB"/>
    <w:rsid w:val="006B4D7F"/>
    <w:rsid w:val="006B582D"/>
    <w:rsid w:val="006B6EBC"/>
    <w:rsid w:val="006B7E2D"/>
    <w:rsid w:val="006C07E0"/>
    <w:rsid w:val="006C08C7"/>
    <w:rsid w:val="006C08FB"/>
    <w:rsid w:val="006C14D0"/>
    <w:rsid w:val="006C293A"/>
    <w:rsid w:val="006C3484"/>
    <w:rsid w:val="006C3B78"/>
    <w:rsid w:val="006C3CE0"/>
    <w:rsid w:val="006C4373"/>
    <w:rsid w:val="006C59F2"/>
    <w:rsid w:val="006C60B9"/>
    <w:rsid w:val="006C730C"/>
    <w:rsid w:val="006C7CA4"/>
    <w:rsid w:val="006D00EE"/>
    <w:rsid w:val="006D01C2"/>
    <w:rsid w:val="006D1395"/>
    <w:rsid w:val="006D1461"/>
    <w:rsid w:val="006D1AB8"/>
    <w:rsid w:val="006D20F1"/>
    <w:rsid w:val="006D2BBA"/>
    <w:rsid w:val="006D432A"/>
    <w:rsid w:val="006D4E34"/>
    <w:rsid w:val="006D4FAE"/>
    <w:rsid w:val="006D5345"/>
    <w:rsid w:val="006D58F4"/>
    <w:rsid w:val="006D597C"/>
    <w:rsid w:val="006D65CD"/>
    <w:rsid w:val="006D705C"/>
    <w:rsid w:val="006D7180"/>
    <w:rsid w:val="006D7EE4"/>
    <w:rsid w:val="006E14E9"/>
    <w:rsid w:val="006E1965"/>
    <w:rsid w:val="006E1E86"/>
    <w:rsid w:val="006E2D62"/>
    <w:rsid w:val="006E30D9"/>
    <w:rsid w:val="006E4024"/>
    <w:rsid w:val="006E41DA"/>
    <w:rsid w:val="006E509B"/>
    <w:rsid w:val="006E564C"/>
    <w:rsid w:val="006E5A3C"/>
    <w:rsid w:val="006E5BB8"/>
    <w:rsid w:val="006E643D"/>
    <w:rsid w:val="006E6BEF"/>
    <w:rsid w:val="006E6CD0"/>
    <w:rsid w:val="006E6CEB"/>
    <w:rsid w:val="006E7DE4"/>
    <w:rsid w:val="006F1866"/>
    <w:rsid w:val="006F2C2C"/>
    <w:rsid w:val="006F33B6"/>
    <w:rsid w:val="006F4A42"/>
    <w:rsid w:val="006F5332"/>
    <w:rsid w:val="006F5BF8"/>
    <w:rsid w:val="006F6237"/>
    <w:rsid w:val="00700021"/>
    <w:rsid w:val="0070050A"/>
    <w:rsid w:val="00700C26"/>
    <w:rsid w:val="007011FC"/>
    <w:rsid w:val="007024D3"/>
    <w:rsid w:val="00703BCE"/>
    <w:rsid w:val="00703E0E"/>
    <w:rsid w:val="007041CD"/>
    <w:rsid w:val="007044F6"/>
    <w:rsid w:val="00704C64"/>
    <w:rsid w:val="00704C98"/>
    <w:rsid w:val="00704DD2"/>
    <w:rsid w:val="00704E9A"/>
    <w:rsid w:val="00704F0A"/>
    <w:rsid w:val="00705981"/>
    <w:rsid w:val="007064CE"/>
    <w:rsid w:val="007076CC"/>
    <w:rsid w:val="007100F1"/>
    <w:rsid w:val="007108BC"/>
    <w:rsid w:val="0071100B"/>
    <w:rsid w:val="007111BB"/>
    <w:rsid w:val="00715956"/>
    <w:rsid w:val="0071641D"/>
    <w:rsid w:val="00720986"/>
    <w:rsid w:val="00720FF2"/>
    <w:rsid w:val="00721304"/>
    <w:rsid w:val="00721685"/>
    <w:rsid w:val="007216FD"/>
    <w:rsid w:val="0072217A"/>
    <w:rsid w:val="00722EBD"/>
    <w:rsid w:val="007237B2"/>
    <w:rsid w:val="00723DD2"/>
    <w:rsid w:val="00723E32"/>
    <w:rsid w:val="00723F5B"/>
    <w:rsid w:val="007242E4"/>
    <w:rsid w:val="00724395"/>
    <w:rsid w:val="0072465F"/>
    <w:rsid w:val="00724A27"/>
    <w:rsid w:val="00725009"/>
    <w:rsid w:val="007252B9"/>
    <w:rsid w:val="00725C70"/>
    <w:rsid w:val="0072649C"/>
    <w:rsid w:val="00727515"/>
    <w:rsid w:val="0072763C"/>
    <w:rsid w:val="0072777A"/>
    <w:rsid w:val="0073298D"/>
    <w:rsid w:val="00733BE5"/>
    <w:rsid w:val="0073590E"/>
    <w:rsid w:val="00735A8B"/>
    <w:rsid w:val="00735EFE"/>
    <w:rsid w:val="007361A6"/>
    <w:rsid w:val="00736341"/>
    <w:rsid w:val="00736AB8"/>
    <w:rsid w:val="0074218D"/>
    <w:rsid w:val="00743471"/>
    <w:rsid w:val="00743A96"/>
    <w:rsid w:val="00744763"/>
    <w:rsid w:val="00744C62"/>
    <w:rsid w:val="00745430"/>
    <w:rsid w:val="007460E3"/>
    <w:rsid w:val="00746783"/>
    <w:rsid w:val="00746E33"/>
    <w:rsid w:val="00750834"/>
    <w:rsid w:val="007517C8"/>
    <w:rsid w:val="00752D0C"/>
    <w:rsid w:val="007555EC"/>
    <w:rsid w:val="00755903"/>
    <w:rsid w:val="00757117"/>
    <w:rsid w:val="007575A4"/>
    <w:rsid w:val="0076029A"/>
    <w:rsid w:val="00760868"/>
    <w:rsid w:val="00761DAA"/>
    <w:rsid w:val="00762713"/>
    <w:rsid w:val="00762F3A"/>
    <w:rsid w:val="00762F55"/>
    <w:rsid w:val="007636EA"/>
    <w:rsid w:val="007637A4"/>
    <w:rsid w:val="007638B3"/>
    <w:rsid w:val="00763CBA"/>
    <w:rsid w:val="0076436D"/>
    <w:rsid w:val="007659BE"/>
    <w:rsid w:val="00765E2C"/>
    <w:rsid w:val="00766075"/>
    <w:rsid w:val="00766B37"/>
    <w:rsid w:val="00766E63"/>
    <w:rsid w:val="00767FDD"/>
    <w:rsid w:val="00772A55"/>
    <w:rsid w:val="00773D18"/>
    <w:rsid w:val="00774006"/>
    <w:rsid w:val="00774825"/>
    <w:rsid w:val="00774C51"/>
    <w:rsid w:val="00774F22"/>
    <w:rsid w:val="0077666F"/>
    <w:rsid w:val="00776C79"/>
    <w:rsid w:val="0077736D"/>
    <w:rsid w:val="00777F8F"/>
    <w:rsid w:val="007802E9"/>
    <w:rsid w:val="007818D1"/>
    <w:rsid w:val="00781999"/>
    <w:rsid w:val="00782240"/>
    <w:rsid w:val="00783057"/>
    <w:rsid w:val="007835B8"/>
    <w:rsid w:val="00784882"/>
    <w:rsid w:val="00784EDA"/>
    <w:rsid w:val="007850B5"/>
    <w:rsid w:val="007853EA"/>
    <w:rsid w:val="0078575E"/>
    <w:rsid w:val="00785D74"/>
    <w:rsid w:val="00786A93"/>
    <w:rsid w:val="00786FD1"/>
    <w:rsid w:val="0078729F"/>
    <w:rsid w:val="00787D0D"/>
    <w:rsid w:val="007904D8"/>
    <w:rsid w:val="00790672"/>
    <w:rsid w:val="00790E1E"/>
    <w:rsid w:val="0079123E"/>
    <w:rsid w:val="00791EE3"/>
    <w:rsid w:val="0079233A"/>
    <w:rsid w:val="007926F2"/>
    <w:rsid w:val="00793080"/>
    <w:rsid w:val="00793985"/>
    <w:rsid w:val="0079442E"/>
    <w:rsid w:val="007959DE"/>
    <w:rsid w:val="00795D05"/>
    <w:rsid w:val="00795DF9"/>
    <w:rsid w:val="00796CEB"/>
    <w:rsid w:val="0079705F"/>
    <w:rsid w:val="007A0813"/>
    <w:rsid w:val="007A1290"/>
    <w:rsid w:val="007A1B37"/>
    <w:rsid w:val="007A2621"/>
    <w:rsid w:val="007A2A25"/>
    <w:rsid w:val="007A2CB4"/>
    <w:rsid w:val="007A39F2"/>
    <w:rsid w:val="007A47FE"/>
    <w:rsid w:val="007A50C9"/>
    <w:rsid w:val="007A55E5"/>
    <w:rsid w:val="007A703F"/>
    <w:rsid w:val="007A75F8"/>
    <w:rsid w:val="007B0CD2"/>
    <w:rsid w:val="007B1A3C"/>
    <w:rsid w:val="007B26A1"/>
    <w:rsid w:val="007B2843"/>
    <w:rsid w:val="007B2B24"/>
    <w:rsid w:val="007B30A7"/>
    <w:rsid w:val="007B4E3C"/>
    <w:rsid w:val="007B58C7"/>
    <w:rsid w:val="007B6663"/>
    <w:rsid w:val="007B719B"/>
    <w:rsid w:val="007B7BA4"/>
    <w:rsid w:val="007C01AD"/>
    <w:rsid w:val="007C03C4"/>
    <w:rsid w:val="007C1345"/>
    <w:rsid w:val="007C1AC7"/>
    <w:rsid w:val="007C2301"/>
    <w:rsid w:val="007C2C56"/>
    <w:rsid w:val="007C3434"/>
    <w:rsid w:val="007C38B0"/>
    <w:rsid w:val="007C3F09"/>
    <w:rsid w:val="007C423E"/>
    <w:rsid w:val="007C5A12"/>
    <w:rsid w:val="007C780B"/>
    <w:rsid w:val="007D04ED"/>
    <w:rsid w:val="007D41E9"/>
    <w:rsid w:val="007D5245"/>
    <w:rsid w:val="007D5A1B"/>
    <w:rsid w:val="007D6694"/>
    <w:rsid w:val="007D7688"/>
    <w:rsid w:val="007E004F"/>
    <w:rsid w:val="007E0889"/>
    <w:rsid w:val="007E08F4"/>
    <w:rsid w:val="007E23AB"/>
    <w:rsid w:val="007E2983"/>
    <w:rsid w:val="007E38CD"/>
    <w:rsid w:val="007E3FAE"/>
    <w:rsid w:val="007E3FCB"/>
    <w:rsid w:val="007E44CC"/>
    <w:rsid w:val="007E4A81"/>
    <w:rsid w:val="007E4DCF"/>
    <w:rsid w:val="007E6337"/>
    <w:rsid w:val="007E65C3"/>
    <w:rsid w:val="007E6676"/>
    <w:rsid w:val="007E7BF4"/>
    <w:rsid w:val="007E7EEC"/>
    <w:rsid w:val="007E7FB7"/>
    <w:rsid w:val="007F0A93"/>
    <w:rsid w:val="007F1823"/>
    <w:rsid w:val="007F21FF"/>
    <w:rsid w:val="007F2965"/>
    <w:rsid w:val="007F3167"/>
    <w:rsid w:val="007F31EB"/>
    <w:rsid w:val="007F33CF"/>
    <w:rsid w:val="007F35B5"/>
    <w:rsid w:val="007F3816"/>
    <w:rsid w:val="007F395C"/>
    <w:rsid w:val="007F44D2"/>
    <w:rsid w:val="007F4EA4"/>
    <w:rsid w:val="007F67D0"/>
    <w:rsid w:val="007F7EC4"/>
    <w:rsid w:val="008003C7"/>
    <w:rsid w:val="008013DA"/>
    <w:rsid w:val="00801DA5"/>
    <w:rsid w:val="00801F67"/>
    <w:rsid w:val="00802619"/>
    <w:rsid w:val="00802693"/>
    <w:rsid w:val="00802EE6"/>
    <w:rsid w:val="00803CA6"/>
    <w:rsid w:val="00803E82"/>
    <w:rsid w:val="0080437E"/>
    <w:rsid w:val="00806ACD"/>
    <w:rsid w:val="0080720E"/>
    <w:rsid w:val="00807225"/>
    <w:rsid w:val="00807512"/>
    <w:rsid w:val="008105DC"/>
    <w:rsid w:val="0081245F"/>
    <w:rsid w:val="00812672"/>
    <w:rsid w:val="0081298F"/>
    <w:rsid w:val="00814134"/>
    <w:rsid w:val="0081490A"/>
    <w:rsid w:val="00815C21"/>
    <w:rsid w:val="00817F7B"/>
    <w:rsid w:val="00820522"/>
    <w:rsid w:val="00820876"/>
    <w:rsid w:val="0082114D"/>
    <w:rsid w:val="00821D1E"/>
    <w:rsid w:val="0082326C"/>
    <w:rsid w:val="0082328B"/>
    <w:rsid w:val="00823A8C"/>
    <w:rsid w:val="00824882"/>
    <w:rsid w:val="00824A53"/>
    <w:rsid w:val="00825155"/>
    <w:rsid w:val="00827458"/>
    <w:rsid w:val="00827618"/>
    <w:rsid w:val="008276F7"/>
    <w:rsid w:val="00827749"/>
    <w:rsid w:val="00827C16"/>
    <w:rsid w:val="0083025F"/>
    <w:rsid w:val="00830971"/>
    <w:rsid w:val="00830B7C"/>
    <w:rsid w:val="00831361"/>
    <w:rsid w:val="008319BA"/>
    <w:rsid w:val="00833895"/>
    <w:rsid w:val="00833D36"/>
    <w:rsid w:val="0083602C"/>
    <w:rsid w:val="0083675C"/>
    <w:rsid w:val="00836FF3"/>
    <w:rsid w:val="008376AB"/>
    <w:rsid w:val="00837A0D"/>
    <w:rsid w:val="00837CD9"/>
    <w:rsid w:val="00837F1F"/>
    <w:rsid w:val="0084046B"/>
    <w:rsid w:val="00840751"/>
    <w:rsid w:val="00841119"/>
    <w:rsid w:val="00841334"/>
    <w:rsid w:val="00841887"/>
    <w:rsid w:val="00841BC9"/>
    <w:rsid w:val="008428F7"/>
    <w:rsid w:val="00845759"/>
    <w:rsid w:val="00845ED9"/>
    <w:rsid w:val="00846671"/>
    <w:rsid w:val="00846712"/>
    <w:rsid w:val="00847273"/>
    <w:rsid w:val="00847553"/>
    <w:rsid w:val="00847662"/>
    <w:rsid w:val="00850BBF"/>
    <w:rsid w:val="008512B9"/>
    <w:rsid w:val="00851AFD"/>
    <w:rsid w:val="00851F27"/>
    <w:rsid w:val="00853B84"/>
    <w:rsid w:val="008568C0"/>
    <w:rsid w:val="00860668"/>
    <w:rsid w:val="00860CBA"/>
    <w:rsid w:val="00861B5B"/>
    <w:rsid w:val="00861F16"/>
    <w:rsid w:val="00862B08"/>
    <w:rsid w:val="008639EF"/>
    <w:rsid w:val="00863B78"/>
    <w:rsid w:val="0086482F"/>
    <w:rsid w:val="00865324"/>
    <w:rsid w:val="00867667"/>
    <w:rsid w:val="008679E1"/>
    <w:rsid w:val="00867DF8"/>
    <w:rsid w:val="0087135A"/>
    <w:rsid w:val="0087192E"/>
    <w:rsid w:val="008730E5"/>
    <w:rsid w:val="00873E33"/>
    <w:rsid w:val="00874441"/>
    <w:rsid w:val="008748BD"/>
    <w:rsid w:val="00875D9D"/>
    <w:rsid w:val="008775BD"/>
    <w:rsid w:val="00881203"/>
    <w:rsid w:val="0088226F"/>
    <w:rsid w:val="00882420"/>
    <w:rsid w:val="00882CF4"/>
    <w:rsid w:val="008834FB"/>
    <w:rsid w:val="00883D6D"/>
    <w:rsid w:val="0088523C"/>
    <w:rsid w:val="008856E2"/>
    <w:rsid w:val="00886C99"/>
    <w:rsid w:val="00887A5E"/>
    <w:rsid w:val="00887FF7"/>
    <w:rsid w:val="0089115A"/>
    <w:rsid w:val="0089257C"/>
    <w:rsid w:val="00893DEC"/>
    <w:rsid w:val="00893F3D"/>
    <w:rsid w:val="008949F6"/>
    <w:rsid w:val="00895A1B"/>
    <w:rsid w:val="00895F31"/>
    <w:rsid w:val="00895F89"/>
    <w:rsid w:val="00896AFC"/>
    <w:rsid w:val="008972DC"/>
    <w:rsid w:val="008A1190"/>
    <w:rsid w:val="008A29B9"/>
    <w:rsid w:val="008A346E"/>
    <w:rsid w:val="008A50CA"/>
    <w:rsid w:val="008A58C6"/>
    <w:rsid w:val="008A6068"/>
    <w:rsid w:val="008A6813"/>
    <w:rsid w:val="008A695A"/>
    <w:rsid w:val="008A70ED"/>
    <w:rsid w:val="008B0980"/>
    <w:rsid w:val="008B1084"/>
    <w:rsid w:val="008B1D43"/>
    <w:rsid w:val="008B3271"/>
    <w:rsid w:val="008B4086"/>
    <w:rsid w:val="008B6096"/>
    <w:rsid w:val="008B62EA"/>
    <w:rsid w:val="008B665D"/>
    <w:rsid w:val="008B7AD4"/>
    <w:rsid w:val="008C2936"/>
    <w:rsid w:val="008C3115"/>
    <w:rsid w:val="008C3CFC"/>
    <w:rsid w:val="008C46AC"/>
    <w:rsid w:val="008C4748"/>
    <w:rsid w:val="008C478F"/>
    <w:rsid w:val="008C517C"/>
    <w:rsid w:val="008C5A9A"/>
    <w:rsid w:val="008C7D18"/>
    <w:rsid w:val="008D0933"/>
    <w:rsid w:val="008D2069"/>
    <w:rsid w:val="008D2D1A"/>
    <w:rsid w:val="008D2F54"/>
    <w:rsid w:val="008D397E"/>
    <w:rsid w:val="008D5EB8"/>
    <w:rsid w:val="008D68E7"/>
    <w:rsid w:val="008D6D16"/>
    <w:rsid w:val="008E0519"/>
    <w:rsid w:val="008E0E06"/>
    <w:rsid w:val="008E0F25"/>
    <w:rsid w:val="008E21B5"/>
    <w:rsid w:val="008E2BEA"/>
    <w:rsid w:val="008E3A21"/>
    <w:rsid w:val="008E3E1F"/>
    <w:rsid w:val="008E4A55"/>
    <w:rsid w:val="008E4BC8"/>
    <w:rsid w:val="008E4C83"/>
    <w:rsid w:val="008E7908"/>
    <w:rsid w:val="008E79CF"/>
    <w:rsid w:val="008E7FAD"/>
    <w:rsid w:val="008F0584"/>
    <w:rsid w:val="008F15CB"/>
    <w:rsid w:val="008F1807"/>
    <w:rsid w:val="008F1A8B"/>
    <w:rsid w:val="008F1A90"/>
    <w:rsid w:val="008F1B20"/>
    <w:rsid w:val="008F204A"/>
    <w:rsid w:val="008F3B72"/>
    <w:rsid w:val="008F4FEE"/>
    <w:rsid w:val="008F5C51"/>
    <w:rsid w:val="008F5D4F"/>
    <w:rsid w:val="008F6AE5"/>
    <w:rsid w:val="008F7185"/>
    <w:rsid w:val="009000C4"/>
    <w:rsid w:val="0090086F"/>
    <w:rsid w:val="0090132B"/>
    <w:rsid w:val="009014C5"/>
    <w:rsid w:val="009018EB"/>
    <w:rsid w:val="00901E8D"/>
    <w:rsid w:val="00902268"/>
    <w:rsid w:val="00902373"/>
    <w:rsid w:val="009026A4"/>
    <w:rsid w:val="00902776"/>
    <w:rsid w:val="00904BBD"/>
    <w:rsid w:val="00906244"/>
    <w:rsid w:val="009066C5"/>
    <w:rsid w:val="00906B9C"/>
    <w:rsid w:val="009074FD"/>
    <w:rsid w:val="00910842"/>
    <w:rsid w:val="0091094E"/>
    <w:rsid w:val="00910A35"/>
    <w:rsid w:val="009112E0"/>
    <w:rsid w:val="00911771"/>
    <w:rsid w:val="00911E48"/>
    <w:rsid w:val="00914613"/>
    <w:rsid w:val="00914963"/>
    <w:rsid w:val="00915008"/>
    <w:rsid w:val="009152C5"/>
    <w:rsid w:val="0091554A"/>
    <w:rsid w:val="00916EF7"/>
    <w:rsid w:val="0091791D"/>
    <w:rsid w:val="00917DE7"/>
    <w:rsid w:val="00920127"/>
    <w:rsid w:val="0092023C"/>
    <w:rsid w:val="009206A9"/>
    <w:rsid w:val="00920E5F"/>
    <w:rsid w:val="009226CA"/>
    <w:rsid w:val="00922AB1"/>
    <w:rsid w:val="00923ACF"/>
    <w:rsid w:val="00924501"/>
    <w:rsid w:val="009267EF"/>
    <w:rsid w:val="00927A7C"/>
    <w:rsid w:val="00930576"/>
    <w:rsid w:val="00932370"/>
    <w:rsid w:val="00932DE6"/>
    <w:rsid w:val="009367D6"/>
    <w:rsid w:val="00936AED"/>
    <w:rsid w:val="009375EF"/>
    <w:rsid w:val="00937902"/>
    <w:rsid w:val="00937DD3"/>
    <w:rsid w:val="0094173C"/>
    <w:rsid w:val="00941F70"/>
    <w:rsid w:val="00942695"/>
    <w:rsid w:val="0094393A"/>
    <w:rsid w:val="00943DCE"/>
    <w:rsid w:val="00943F7F"/>
    <w:rsid w:val="009456E4"/>
    <w:rsid w:val="00946584"/>
    <w:rsid w:val="0094715A"/>
    <w:rsid w:val="00947C33"/>
    <w:rsid w:val="00951189"/>
    <w:rsid w:val="0095139C"/>
    <w:rsid w:val="009513B9"/>
    <w:rsid w:val="009514AF"/>
    <w:rsid w:val="009514D4"/>
    <w:rsid w:val="00951E86"/>
    <w:rsid w:val="00951F83"/>
    <w:rsid w:val="0095376C"/>
    <w:rsid w:val="00953FE2"/>
    <w:rsid w:val="00954A4C"/>
    <w:rsid w:val="00955D5A"/>
    <w:rsid w:val="00961D93"/>
    <w:rsid w:val="00961FD3"/>
    <w:rsid w:val="009625E4"/>
    <w:rsid w:val="009629EB"/>
    <w:rsid w:val="009629F8"/>
    <w:rsid w:val="00962FCD"/>
    <w:rsid w:val="009632FD"/>
    <w:rsid w:val="00963F0C"/>
    <w:rsid w:val="00963FC0"/>
    <w:rsid w:val="00964362"/>
    <w:rsid w:val="00965096"/>
    <w:rsid w:val="00965AAA"/>
    <w:rsid w:val="009661E0"/>
    <w:rsid w:val="00967339"/>
    <w:rsid w:val="009678DA"/>
    <w:rsid w:val="0097060D"/>
    <w:rsid w:val="00970E85"/>
    <w:rsid w:val="00971799"/>
    <w:rsid w:val="009735AD"/>
    <w:rsid w:val="00975001"/>
    <w:rsid w:val="009754C9"/>
    <w:rsid w:val="00976BB0"/>
    <w:rsid w:val="00977EE8"/>
    <w:rsid w:val="00980300"/>
    <w:rsid w:val="009815EA"/>
    <w:rsid w:val="00981606"/>
    <w:rsid w:val="00981910"/>
    <w:rsid w:val="00981D7D"/>
    <w:rsid w:val="00983C61"/>
    <w:rsid w:val="00983DE4"/>
    <w:rsid w:val="00984B61"/>
    <w:rsid w:val="00985340"/>
    <w:rsid w:val="009855D5"/>
    <w:rsid w:val="00986831"/>
    <w:rsid w:val="00986D09"/>
    <w:rsid w:val="00991642"/>
    <w:rsid w:val="00991796"/>
    <w:rsid w:val="00991CAB"/>
    <w:rsid w:val="00991D5B"/>
    <w:rsid w:val="00992469"/>
    <w:rsid w:val="0099371D"/>
    <w:rsid w:val="0099609B"/>
    <w:rsid w:val="00996154"/>
    <w:rsid w:val="009963F4"/>
    <w:rsid w:val="00996D09"/>
    <w:rsid w:val="0099747D"/>
    <w:rsid w:val="009A03BE"/>
    <w:rsid w:val="009A06EE"/>
    <w:rsid w:val="009A0C0B"/>
    <w:rsid w:val="009A2230"/>
    <w:rsid w:val="009A2D7C"/>
    <w:rsid w:val="009A306B"/>
    <w:rsid w:val="009A404B"/>
    <w:rsid w:val="009A4162"/>
    <w:rsid w:val="009A457C"/>
    <w:rsid w:val="009A72B9"/>
    <w:rsid w:val="009A7A4C"/>
    <w:rsid w:val="009A7E72"/>
    <w:rsid w:val="009B03E6"/>
    <w:rsid w:val="009B08B5"/>
    <w:rsid w:val="009B08E3"/>
    <w:rsid w:val="009B0B6B"/>
    <w:rsid w:val="009B1742"/>
    <w:rsid w:val="009B2275"/>
    <w:rsid w:val="009B2806"/>
    <w:rsid w:val="009B2F90"/>
    <w:rsid w:val="009B39B1"/>
    <w:rsid w:val="009B426C"/>
    <w:rsid w:val="009B5FDE"/>
    <w:rsid w:val="009B6350"/>
    <w:rsid w:val="009B696B"/>
    <w:rsid w:val="009B6E14"/>
    <w:rsid w:val="009B7C04"/>
    <w:rsid w:val="009C046C"/>
    <w:rsid w:val="009C0730"/>
    <w:rsid w:val="009C07DA"/>
    <w:rsid w:val="009C0BA8"/>
    <w:rsid w:val="009C2506"/>
    <w:rsid w:val="009C264F"/>
    <w:rsid w:val="009C2A97"/>
    <w:rsid w:val="009C62CE"/>
    <w:rsid w:val="009C7549"/>
    <w:rsid w:val="009C7C09"/>
    <w:rsid w:val="009D026D"/>
    <w:rsid w:val="009D036B"/>
    <w:rsid w:val="009D0E8E"/>
    <w:rsid w:val="009D1194"/>
    <w:rsid w:val="009D2981"/>
    <w:rsid w:val="009D3485"/>
    <w:rsid w:val="009D3E26"/>
    <w:rsid w:val="009D4330"/>
    <w:rsid w:val="009D5116"/>
    <w:rsid w:val="009D5F6A"/>
    <w:rsid w:val="009D67C0"/>
    <w:rsid w:val="009D6B06"/>
    <w:rsid w:val="009D7469"/>
    <w:rsid w:val="009D7774"/>
    <w:rsid w:val="009D7CD9"/>
    <w:rsid w:val="009E0D80"/>
    <w:rsid w:val="009E173D"/>
    <w:rsid w:val="009E17EC"/>
    <w:rsid w:val="009E225E"/>
    <w:rsid w:val="009E29C7"/>
    <w:rsid w:val="009E3C3E"/>
    <w:rsid w:val="009E3D66"/>
    <w:rsid w:val="009F1AFE"/>
    <w:rsid w:val="009F342C"/>
    <w:rsid w:val="009F52F6"/>
    <w:rsid w:val="009F62DB"/>
    <w:rsid w:val="009F63E8"/>
    <w:rsid w:val="009F68B2"/>
    <w:rsid w:val="009F784A"/>
    <w:rsid w:val="00A0121D"/>
    <w:rsid w:val="00A01315"/>
    <w:rsid w:val="00A02950"/>
    <w:rsid w:val="00A02E93"/>
    <w:rsid w:val="00A0427F"/>
    <w:rsid w:val="00A06221"/>
    <w:rsid w:val="00A06E98"/>
    <w:rsid w:val="00A0777D"/>
    <w:rsid w:val="00A07F2C"/>
    <w:rsid w:val="00A1009F"/>
    <w:rsid w:val="00A10A58"/>
    <w:rsid w:val="00A11627"/>
    <w:rsid w:val="00A13C0F"/>
    <w:rsid w:val="00A13FFB"/>
    <w:rsid w:val="00A152C6"/>
    <w:rsid w:val="00A153DC"/>
    <w:rsid w:val="00A1695E"/>
    <w:rsid w:val="00A16FE8"/>
    <w:rsid w:val="00A17241"/>
    <w:rsid w:val="00A17429"/>
    <w:rsid w:val="00A21592"/>
    <w:rsid w:val="00A21842"/>
    <w:rsid w:val="00A232AF"/>
    <w:rsid w:val="00A24A56"/>
    <w:rsid w:val="00A24C55"/>
    <w:rsid w:val="00A2658F"/>
    <w:rsid w:val="00A3022E"/>
    <w:rsid w:val="00A307A4"/>
    <w:rsid w:val="00A315BB"/>
    <w:rsid w:val="00A3168E"/>
    <w:rsid w:val="00A31878"/>
    <w:rsid w:val="00A319FA"/>
    <w:rsid w:val="00A31AC8"/>
    <w:rsid w:val="00A32940"/>
    <w:rsid w:val="00A33184"/>
    <w:rsid w:val="00A351DC"/>
    <w:rsid w:val="00A35240"/>
    <w:rsid w:val="00A35D8F"/>
    <w:rsid w:val="00A360F0"/>
    <w:rsid w:val="00A36FBF"/>
    <w:rsid w:val="00A37EC0"/>
    <w:rsid w:val="00A403DF"/>
    <w:rsid w:val="00A4047B"/>
    <w:rsid w:val="00A4129A"/>
    <w:rsid w:val="00A419EB"/>
    <w:rsid w:val="00A41BF5"/>
    <w:rsid w:val="00A41C0E"/>
    <w:rsid w:val="00A421CE"/>
    <w:rsid w:val="00A4298F"/>
    <w:rsid w:val="00A42E24"/>
    <w:rsid w:val="00A43F50"/>
    <w:rsid w:val="00A44E3D"/>
    <w:rsid w:val="00A46986"/>
    <w:rsid w:val="00A46A63"/>
    <w:rsid w:val="00A478A2"/>
    <w:rsid w:val="00A47BAF"/>
    <w:rsid w:val="00A503C8"/>
    <w:rsid w:val="00A512D5"/>
    <w:rsid w:val="00A51F4E"/>
    <w:rsid w:val="00A52540"/>
    <w:rsid w:val="00A52A92"/>
    <w:rsid w:val="00A52C50"/>
    <w:rsid w:val="00A52E1A"/>
    <w:rsid w:val="00A54C11"/>
    <w:rsid w:val="00A556D1"/>
    <w:rsid w:val="00A567D3"/>
    <w:rsid w:val="00A56B9E"/>
    <w:rsid w:val="00A573A2"/>
    <w:rsid w:val="00A60032"/>
    <w:rsid w:val="00A607D7"/>
    <w:rsid w:val="00A60B61"/>
    <w:rsid w:val="00A60DED"/>
    <w:rsid w:val="00A6105E"/>
    <w:rsid w:val="00A62653"/>
    <w:rsid w:val="00A629EE"/>
    <w:rsid w:val="00A62EAE"/>
    <w:rsid w:val="00A635B2"/>
    <w:rsid w:val="00A63F81"/>
    <w:rsid w:val="00A64139"/>
    <w:rsid w:val="00A65EE6"/>
    <w:rsid w:val="00A672DC"/>
    <w:rsid w:val="00A67347"/>
    <w:rsid w:val="00A67C8E"/>
    <w:rsid w:val="00A70492"/>
    <w:rsid w:val="00A70FCD"/>
    <w:rsid w:val="00A71BEB"/>
    <w:rsid w:val="00A724CB"/>
    <w:rsid w:val="00A72D0D"/>
    <w:rsid w:val="00A73D89"/>
    <w:rsid w:val="00A74520"/>
    <w:rsid w:val="00A74577"/>
    <w:rsid w:val="00A74AE9"/>
    <w:rsid w:val="00A7502C"/>
    <w:rsid w:val="00A757AE"/>
    <w:rsid w:val="00A759F5"/>
    <w:rsid w:val="00A75DD1"/>
    <w:rsid w:val="00A774FC"/>
    <w:rsid w:val="00A776B0"/>
    <w:rsid w:val="00A7780B"/>
    <w:rsid w:val="00A8132F"/>
    <w:rsid w:val="00A82AC2"/>
    <w:rsid w:val="00A83155"/>
    <w:rsid w:val="00A8450C"/>
    <w:rsid w:val="00A85070"/>
    <w:rsid w:val="00A859DF"/>
    <w:rsid w:val="00A85C67"/>
    <w:rsid w:val="00A87B3B"/>
    <w:rsid w:val="00A87FA5"/>
    <w:rsid w:val="00A9116D"/>
    <w:rsid w:val="00A9142E"/>
    <w:rsid w:val="00A91D67"/>
    <w:rsid w:val="00A91DC0"/>
    <w:rsid w:val="00A9410A"/>
    <w:rsid w:val="00A9432F"/>
    <w:rsid w:val="00A945B5"/>
    <w:rsid w:val="00A94DBF"/>
    <w:rsid w:val="00A97C39"/>
    <w:rsid w:val="00A97CF3"/>
    <w:rsid w:val="00A97D27"/>
    <w:rsid w:val="00AA05C5"/>
    <w:rsid w:val="00AA0DDF"/>
    <w:rsid w:val="00AA13CE"/>
    <w:rsid w:val="00AA1BD2"/>
    <w:rsid w:val="00AA2665"/>
    <w:rsid w:val="00AA2C9C"/>
    <w:rsid w:val="00AA3694"/>
    <w:rsid w:val="00AA36B7"/>
    <w:rsid w:val="00AA3968"/>
    <w:rsid w:val="00AA5A51"/>
    <w:rsid w:val="00AA6F3B"/>
    <w:rsid w:val="00AB01F7"/>
    <w:rsid w:val="00AB090C"/>
    <w:rsid w:val="00AB2136"/>
    <w:rsid w:val="00AB262D"/>
    <w:rsid w:val="00AB277B"/>
    <w:rsid w:val="00AB34C1"/>
    <w:rsid w:val="00AB44AF"/>
    <w:rsid w:val="00AB57EF"/>
    <w:rsid w:val="00AB5957"/>
    <w:rsid w:val="00AB6761"/>
    <w:rsid w:val="00AB7317"/>
    <w:rsid w:val="00AB7CEC"/>
    <w:rsid w:val="00AC01A7"/>
    <w:rsid w:val="00AC18A2"/>
    <w:rsid w:val="00AC1BF7"/>
    <w:rsid w:val="00AC23CE"/>
    <w:rsid w:val="00AC3155"/>
    <w:rsid w:val="00AC3FDC"/>
    <w:rsid w:val="00AC5075"/>
    <w:rsid w:val="00AC5B34"/>
    <w:rsid w:val="00AC5E79"/>
    <w:rsid w:val="00AC6630"/>
    <w:rsid w:val="00AC66FD"/>
    <w:rsid w:val="00AC67E9"/>
    <w:rsid w:val="00AC78DC"/>
    <w:rsid w:val="00AD0D0B"/>
    <w:rsid w:val="00AD1D90"/>
    <w:rsid w:val="00AD3475"/>
    <w:rsid w:val="00AD3600"/>
    <w:rsid w:val="00AD3940"/>
    <w:rsid w:val="00AD3E90"/>
    <w:rsid w:val="00AD5274"/>
    <w:rsid w:val="00AD5A6A"/>
    <w:rsid w:val="00AD6309"/>
    <w:rsid w:val="00AD6D43"/>
    <w:rsid w:val="00AD6F67"/>
    <w:rsid w:val="00AD73CC"/>
    <w:rsid w:val="00AD757C"/>
    <w:rsid w:val="00AE07CB"/>
    <w:rsid w:val="00AE0B3B"/>
    <w:rsid w:val="00AE182F"/>
    <w:rsid w:val="00AE1E8F"/>
    <w:rsid w:val="00AE214E"/>
    <w:rsid w:val="00AE2519"/>
    <w:rsid w:val="00AE4744"/>
    <w:rsid w:val="00AE55EC"/>
    <w:rsid w:val="00AE58CA"/>
    <w:rsid w:val="00AE605D"/>
    <w:rsid w:val="00AE75CD"/>
    <w:rsid w:val="00AE78CF"/>
    <w:rsid w:val="00AF10DC"/>
    <w:rsid w:val="00AF24B4"/>
    <w:rsid w:val="00AF24B7"/>
    <w:rsid w:val="00AF339B"/>
    <w:rsid w:val="00AF3A3D"/>
    <w:rsid w:val="00AF4687"/>
    <w:rsid w:val="00AF5A39"/>
    <w:rsid w:val="00AF5F40"/>
    <w:rsid w:val="00AF6470"/>
    <w:rsid w:val="00AF69AF"/>
    <w:rsid w:val="00AF6BA1"/>
    <w:rsid w:val="00AF72B5"/>
    <w:rsid w:val="00AF72FA"/>
    <w:rsid w:val="00B01129"/>
    <w:rsid w:val="00B01BC5"/>
    <w:rsid w:val="00B03385"/>
    <w:rsid w:val="00B04F45"/>
    <w:rsid w:val="00B05253"/>
    <w:rsid w:val="00B05357"/>
    <w:rsid w:val="00B0569E"/>
    <w:rsid w:val="00B05A25"/>
    <w:rsid w:val="00B07415"/>
    <w:rsid w:val="00B0795F"/>
    <w:rsid w:val="00B1149C"/>
    <w:rsid w:val="00B11E3D"/>
    <w:rsid w:val="00B12422"/>
    <w:rsid w:val="00B12E85"/>
    <w:rsid w:val="00B132CD"/>
    <w:rsid w:val="00B1350B"/>
    <w:rsid w:val="00B15E12"/>
    <w:rsid w:val="00B16643"/>
    <w:rsid w:val="00B173FA"/>
    <w:rsid w:val="00B178E6"/>
    <w:rsid w:val="00B207BC"/>
    <w:rsid w:val="00B21187"/>
    <w:rsid w:val="00B230A0"/>
    <w:rsid w:val="00B23DD6"/>
    <w:rsid w:val="00B24D23"/>
    <w:rsid w:val="00B24DDB"/>
    <w:rsid w:val="00B25E83"/>
    <w:rsid w:val="00B26DCA"/>
    <w:rsid w:val="00B274D1"/>
    <w:rsid w:val="00B27858"/>
    <w:rsid w:val="00B27BB3"/>
    <w:rsid w:val="00B27C9B"/>
    <w:rsid w:val="00B27ECB"/>
    <w:rsid w:val="00B27FAA"/>
    <w:rsid w:val="00B3132A"/>
    <w:rsid w:val="00B323D4"/>
    <w:rsid w:val="00B33093"/>
    <w:rsid w:val="00B33C3A"/>
    <w:rsid w:val="00B348AE"/>
    <w:rsid w:val="00B3622F"/>
    <w:rsid w:val="00B36621"/>
    <w:rsid w:val="00B37C7B"/>
    <w:rsid w:val="00B37D5D"/>
    <w:rsid w:val="00B405E4"/>
    <w:rsid w:val="00B40D0F"/>
    <w:rsid w:val="00B40D23"/>
    <w:rsid w:val="00B42CC4"/>
    <w:rsid w:val="00B43754"/>
    <w:rsid w:val="00B4494F"/>
    <w:rsid w:val="00B45D63"/>
    <w:rsid w:val="00B4709E"/>
    <w:rsid w:val="00B47F29"/>
    <w:rsid w:val="00B50023"/>
    <w:rsid w:val="00B5033B"/>
    <w:rsid w:val="00B50D92"/>
    <w:rsid w:val="00B51641"/>
    <w:rsid w:val="00B52BC5"/>
    <w:rsid w:val="00B54110"/>
    <w:rsid w:val="00B5435E"/>
    <w:rsid w:val="00B544CE"/>
    <w:rsid w:val="00B5493D"/>
    <w:rsid w:val="00B55699"/>
    <w:rsid w:val="00B55FCC"/>
    <w:rsid w:val="00B56F14"/>
    <w:rsid w:val="00B57353"/>
    <w:rsid w:val="00B57B58"/>
    <w:rsid w:val="00B603EF"/>
    <w:rsid w:val="00B61939"/>
    <w:rsid w:val="00B61BBF"/>
    <w:rsid w:val="00B63D33"/>
    <w:rsid w:val="00B6433B"/>
    <w:rsid w:val="00B64414"/>
    <w:rsid w:val="00B645F3"/>
    <w:rsid w:val="00B64F12"/>
    <w:rsid w:val="00B65382"/>
    <w:rsid w:val="00B66DCE"/>
    <w:rsid w:val="00B67121"/>
    <w:rsid w:val="00B67206"/>
    <w:rsid w:val="00B6721D"/>
    <w:rsid w:val="00B71490"/>
    <w:rsid w:val="00B72A18"/>
    <w:rsid w:val="00B733E2"/>
    <w:rsid w:val="00B73420"/>
    <w:rsid w:val="00B7357D"/>
    <w:rsid w:val="00B763EF"/>
    <w:rsid w:val="00B765C6"/>
    <w:rsid w:val="00B76A37"/>
    <w:rsid w:val="00B76D0E"/>
    <w:rsid w:val="00B76E79"/>
    <w:rsid w:val="00B8318E"/>
    <w:rsid w:val="00B84B3E"/>
    <w:rsid w:val="00B84DB0"/>
    <w:rsid w:val="00B856C3"/>
    <w:rsid w:val="00B85A1E"/>
    <w:rsid w:val="00B86282"/>
    <w:rsid w:val="00B8675B"/>
    <w:rsid w:val="00B906C8"/>
    <w:rsid w:val="00B911D8"/>
    <w:rsid w:val="00B92048"/>
    <w:rsid w:val="00B9226A"/>
    <w:rsid w:val="00B923E1"/>
    <w:rsid w:val="00B928F4"/>
    <w:rsid w:val="00B92A0E"/>
    <w:rsid w:val="00B936C5"/>
    <w:rsid w:val="00B945F3"/>
    <w:rsid w:val="00B947B7"/>
    <w:rsid w:val="00B94D2F"/>
    <w:rsid w:val="00B95354"/>
    <w:rsid w:val="00B95979"/>
    <w:rsid w:val="00B95C42"/>
    <w:rsid w:val="00B95E9E"/>
    <w:rsid w:val="00BA1345"/>
    <w:rsid w:val="00BA13B0"/>
    <w:rsid w:val="00BA1A7D"/>
    <w:rsid w:val="00BA31FA"/>
    <w:rsid w:val="00BA346D"/>
    <w:rsid w:val="00BA391C"/>
    <w:rsid w:val="00BA4C29"/>
    <w:rsid w:val="00BA589E"/>
    <w:rsid w:val="00BA59B6"/>
    <w:rsid w:val="00BB1023"/>
    <w:rsid w:val="00BB2486"/>
    <w:rsid w:val="00BB2C21"/>
    <w:rsid w:val="00BB2C71"/>
    <w:rsid w:val="00BB3427"/>
    <w:rsid w:val="00BB418B"/>
    <w:rsid w:val="00BB49E4"/>
    <w:rsid w:val="00BB4FA2"/>
    <w:rsid w:val="00BB5D0C"/>
    <w:rsid w:val="00BB64AA"/>
    <w:rsid w:val="00BB6D08"/>
    <w:rsid w:val="00BB7A70"/>
    <w:rsid w:val="00BC346D"/>
    <w:rsid w:val="00BC3540"/>
    <w:rsid w:val="00BC3A08"/>
    <w:rsid w:val="00BC43D6"/>
    <w:rsid w:val="00BC473A"/>
    <w:rsid w:val="00BC4795"/>
    <w:rsid w:val="00BC4CE2"/>
    <w:rsid w:val="00BC5541"/>
    <w:rsid w:val="00BC5643"/>
    <w:rsid w:val="00BC5F37"/>
    <w:rsid w:val="00BC6737"/>
    <w:rsid w:val="00BC7E12"/>
    <w:rsid w:val="00BC7EFB"/>
    <w:rsid w:val="00BD0140"/>
    <w:rsid w:val="00BD02EE"/>
    <w:rsid w:val="00BD12E9"/>
    <w:rsid w:val="00BD2049"/>
    <w:rsid w:val="00BD23FE"/>
    <w:rsid w:val="00BD28EC"/>
    <w:rsid w:val="00BD458B"/>
    <w:rsid w:val="00BD458C"/>
    <w:rsid w:val="00BD57EE"/>
    <w:rsid w:val="00BD5C5D"/>
    <w:rsid w:val="00BD5DA8"/>
    <w:rsid w:val="00BD650B"/>
    <w:rsid w:val="00BD66CF"/>
    <w:rsid w:val="00BD771A"/>
    <w:rsid w:val="00BD7A6B"/>
    <w:rsid w:val="00BE0D81"/>
    <w:rsid w:val="00BE3040"/>
    <w:rsid w:val="00BE3124"/>
    <w:rsid w:val="00BE3CE9"/>
    <w:rsid w:val="00BE3D3B"/>
    <w:rsid w:val="00BE4810"/>
    <w:rsid w:val="00BE6C3D"/>
    <w:rsid w:val="00BE7927"/>
    <w:rsid w:val="00BE7DCC"/>
    <w:rsid w:val="00BE7EA9"/>
    <w:rsid w:val="00BF11CB"/>
    <w:rsid w:val="00BF1E26"/>
    <w:rsid w:val="00BF3156"/>
    <w:rsid w:val="00BF3ACF"/>
    <w:rsid w:val="00BF4E2C"/>
    <w:rsid w:val="00BF51CE"/>
    <w:rsid w:val="00BF6006"/>
    <w:rsid w:val="00BF61B7"/>
    <w:rsid w:val="00BF6794"/>
    <w:rsid w:val="00BF7B77"/>
    <w:rsid w:val="00C006D6"/>
    <w:rsid w:val="00C00775"/>
    <w:rsid w:val="00C01018"/>
    <w:rsid w:val="00C02B3A"/>
    <w:rsid w:val="00C03AA4"/>
    <w:rsid w:val="00C045D0"/>
    <w:rsid w:val="00C0479D"/>
    <w:rsid w:val="00C05E94"/>
    <w:rsid w:val="00C062D2"/>
    <w:rsid w:val="00C0725D"/>
    <w:rsid w:val="00C0779F"/>
    <w:rsid w:val="00C079C5"/>
    <w:rsid w:val="00C1019A"/>
    <w:rsid w:val="00C108ED"/>
    <w:rsid w:val="00C10C60"/>
    <w:rsid w:val="00C116CD"/>
    <w:rsid w:val="00C13101"/>
    <w:rsid w:val="00C13C05"/>
    <w:rsid w:val="00C142ED"/>
    <w:rsid w:val="00C15E2B"/>
    <w:rsid w:val="00C16E63"/>
    <w:rsid w:val="00C1759B"/>
    <w:rsid w:val="00C17CEC"/>
    <w:rsid w:val="00C218AB"/>
    <w:rsid w:val="00C219B6"/>
    <w:rsid w:val="00C22583"/>
    <w:rsid w:val="00C230D7"/>
    <w:rsid w:val="00C235E6"/>
    <w:rsid w:val="00C23774"/>
    <w:rsid w:val="00C24297"/>
    <w:rsid w:val="00C242FC"/>
    <w:rsid w:val="00C24763"/>
    <w:rsid w:val="00C24972"/>
    <w:rsid w:val="00C2738E"/>
    <w:rsid w:val="00C27CEC"/>
    <w:rsid w:val="00C30377"/>
    <w:rsid w:val="00C30806"/>
    <w:rsid w:val="00C31A52"/>
    <w:rsid w:val="00C31CB3"/>
    <w:rsid w:val="00C320A6"/>
    <w:rsid w:val="00C325C3"/>
    <w:rsid w:val="00C326FE"/>
    <w:rsid w:val="00C3319D"/>
    <w:rsid w:val="00C335BD"/>
    <w:rsid w:val="00C33832"/>
    <w:rsid w:val="00C338C0"/>
    <w:rsid w:val="00C338EA"/>
    <w:rsid w:val="00C37829"/>
    <w:rsid w:val="00C4071D"/>
    <w:rsid w:val="00C40DB1"/>
    <w:rsid w:val="00C414DB"/>
    <w:rsid w:val="00C41809"/>
    <w:rsid w:val="00C41811"/>
    <w:rsid w:val="00C42FAD"/>
    <w:rsid w:val="00C43017"/>
    <w:rsid w:val="00C443E0"/>
    <w:rsid w:val="00C44EFD"/>
    <w:rsid w:val="00C450D2"/>
    <w:rsid w:val="00C453C4"/>
    <w:rsid w:val="00C463E2"/>
    <w:rsid w:val="00C47317"/>
    <w:rsid w:val="00C476C0"/>
    <w:rsid w:val="00C502E2"/>
    <w:rsid w:val="00C502E5"/>
    <w:rsid w:val="00C507EA"/>
    <w:rsid w:val="00C5118D"/>
    <w:rsid w:val="00C5490E"/>
    <w:rsid w:val="00C55E3D"/>
    <w:rsid w:val="00C563F6"/>
    <w:rsid w:val="00C575E2"/>
    <w:rsid w:val="00C60D06"/>
    <w:rsid w:val="00C6156B"/>
    <w:rsid w:val="00C61F2C"/>
    <w:rsid w:val="00C63513"/>
    <w:rsid w:val="00C63FCE"/>
    <w:rsid w:val="00C65923"/>
    <w:rsid w:val="00C70E59"/>
    <w:rsid w:val="00C70EF7"/>
    <w:rsid w:val="00C74E56"/>
    <w:rsid w:val="00C75680"/>
    <w:rsid w:val="00C770BC"/>
    <w:rsid w:val="00C774AD"/>
    <w:rsid w:val="00C81481"/>
    <w:rsid w:val="00C82312"/>
    <w:rsid w:val="00C829A7"/>
    <w:rsid w:val="00C829C2"/>
    <w:rsid w:val="00C82E64"/>
    <w:rsid w:val="00C83124"/>
    <w:rsid w:val="00C83181"/>
    <w:rsid w:val="00C837DD"/>
    <w:rsid w:val="00C839B7"/>
    <w:rsid w:val="00C83CE0"/>
    <w:rsid w:val="00C8516E"/>
    <w:rsid w:val="00C8584D"/>
    <w:rsid w:val="00C86DD8"/>
    <w:rsid w:val="00C900C6"/>
    <w:rsid w:val="00C9072D"/>
    <w:rsid w:val="00C90E37"/>
    <w:rsid w:val="00C922CE"/>
    <w:rsid w:val="00C92BC3"/>
    <w:rsid w:val="00C9381D"/>
    <w:rsid w:val="00C939E8"/>
    <w:rsid w:val="00C93B39"/>
    <w:rsid w:val="00C94BCD"/>
    <w:rsid w:val="00C95073"/>
    <w:rsid w:val="00C955FC"/>
    <w:rsid w:val="00C95697"/>
    <w:rsid w:val="00C97195"/>
    <w:rsid w:val="00C972DD"/>
    <w:rsid w:val="00C97B60"/>
    <w:rsid w:val="00C97E81"/>
    <w:rsid w:val="00CA06DD"/>
    <w:rsid w:val="00CA0ED0"/>
    <w:rsid w:val="00CA35FA"/>
    <w:rsid w:val="00CA42D3"/>
    <w:rsid w:val="00CA4563"/>
    <w:rsid w:val="00CA4677"/>
    <w:rsid w:val="00CA4BE2"/>
    <w:rsid w:val="00CA6916"/>
    <w:rsid w:val="00CA79DE"/>
    <w:rsid w:val="00CB1EFB"/>
    <w:rsid w:val="00CB23AC"/>
    <w:rsid w:val="00CB3250"/>
    <w:rsid w:val="00CB4D4A"/>
    <w:rsid w:val="00CB5E51"/>
    <w:rsid w:val="00CB6322"/>
    <w:rsid w:val="00CB6C32"/>
    <w:rsid w:val="00CB7171"/>
    <w:rsid w:val="00CB7322"/>
    <w:rsid w:val="00CC3D1F"/>
    <w:rsid w:val="00CC4717"/>
    <w:rsid w:val="00CC5F5A"/>
    <w:rsid w:val="00CC657B"/>
    <w:rsid w:val="00CC6D6D"/>
    <w:rsid w:val="00CC7876"/>
    <w:rsid w:val="00CC7FC2"/>
    <w:rsid w:val="00CD0D4B"/>
    <w:rsid w:val="00CD10BE"/>
    <w:rsid w:val="00CD1653"/>
    <w:rsid w:val="00CD1AEF"/>
    <w:rsid w:val="00CD1B7C"/>
    <w:rsid w:val="00CD1BAF"/>
    <w:rsid w:val="00CD20F5"/>
    <w:rsid w:val="00CD23B2"/>
    <w:rsid w:val="00CD2884"/>
    <w:rsid w:val="00CD28EF"/>
    <w:rsid w:val="00CD3238"/>
    <w:rsid w:val="00CD3C90"/>
    <w:rsid w:val="00CD3F9F"/>
    <w:rsid w:val="00CD449D"/>
    <w:rsid w:val="00CD4A3C"/>
    <w:rsid w:val="00CD53F0"/>
    <w:rsid w:val="00CD5965"/>
    <w:rsid w:val="00CD5F06"/>
    <w:rsid w:val="00CD69DE"/>
    <w:rsid w:val="00CD6AC1"/>
    <w:rsid w:val="00CD7A60"/>
    <w:rsid w:val="00CE0494"/>
    <w:rsid w:val="00CE04C1"/>
    <w:rsid w:val="00CE08A6"/>
    <w:rsid w:val="00CE1050"/>
    <w:rsid w:val="00CE105D"/>
    <w:rsid w:val="00CE1AF4"/>
    <w:rsid w:val="00CE4084"/>
    <w:rsid w:val="00CE4B5F"/>
    <w:rsid w:val="00CE56D4"/>
    <w:rsid w:val="00CE5C9D"/>
    <w:rsid w:val="00CE6052"/>
    <w:rsid w:val="00CE6ADB"/>
    <w:rsid w:val="00CE6C2E"/>
    <w:rsid w:val="00CE76BA"/>
    <w:rsid w:val="00CF057B"/>
    <w:rsid w:val="00CF11D4"/>
    <w:rsid w:val="00CF209D"/>
    <w:rsid w:val="00CF2B2C"/>
    <w:rsid w:val="00CF3154"/>
    <w:rsid w:val="00CF406B"/>
    <w:rsid w:val="00CF59DE"/>
    <w:rsid w:val="00CF6D71"/>
    <w:rsid w:val="00CF7C9A"/>
    <w:rsid w:val="00D00C51"/>
    <w:rsid w:val="00D01474"/>
    <w:rsid w:val="00D019ED"/>
    <w:rsid w:val="00D01B39"/>
    <w:rsid w:val="00D020A8"/>
    <w:rsid w:val="00D0239B"/>
    <w:rsid w:val="00D02776"/>
    <w:rsid w:val="00D02CF0"/>
    <w:rsid w:val="00D0310A"/>
    <w:rsid w:val="00D03F11"/>
    <w:rsid w:val="00D041E6"/>
    <w:rsid w:val="00D053EA"/>
    <w:rsid w:val="00D065B3"/>
    <w:rsid w:val="00D06882"/>
    <w:rsid w:val="00D06F41"/>
    <w:rsid w:val="00D07D9C"/>
    <w:rsid w:val="00D10889"/>
    <w:rsid w:val="00D11C80"/>
    <w:rsid w:val="00D12D01"/>
    <w:rsid w:val="00D136CE"/>
    <w:rsid w:val="00D13763"/>
    <w:rsid w:val="00D1459F"/>
    <w:rsid w:val="00D14957"/>
    <w:rsid w:val="00D155DB"/>
    <w:rsid w:val="00D158F8"/>
    <w:rsid w:val="00D15D58"/>
    <w:rsid w:val="00D1621B"/>
    <w:rsid w:val="00D16B9D"/>
    <w:rsid w:val="00D20459"/>
    <w:rsid w:val="00D20784"/>
    <w:rsid w:val="00D219EE"/>
    <w:rsid w:val="00D22A01"/>
    <w:rsid w:val="00D22BAC"/>
    <w:rsid w:val="00D237FF"/>
    <w:rsid w:val="00D23D1D"/>
    <w:rsid w:val="00D23EEF"/>
    <w:rsid w:val="00D24D3F"/>
    <w:rsid w:val="00D250F0"/>
    <w:rsid w:val="00D252CE"/>
    <w:rsid w:val="00D266A5"/>
    <w:rsid w:val="00D27109"/>
    <w:rsid w:val="00D27478"/>
    <w:rsid w:val="00D2759C"/>
    <w:rsid w:val="00D276CE"/>
    <w:rsid w:val="00D30466"/>
    <w:rsid w:val="00D306A4"/>
    <w:rsid w:val="00D313C2"/>
    <w:rsid w:val="00D31596"/>
    <w:rsid w:val="00D32251"/>
    <w:rsid w:val="00D325B5"/>
    <w:rsid w:val="00D34549"/>
    <w:rsid w:val="00D34E8B"/>
    <w:rsid w:val="00D359EB"/>
    <w:rsid w:val="00D35A82"/>
    <w:rsid w:val="00D360B2"/>
    <w:rsid w:val="00D36AA4"/>
    <w:rsid w:val="00D376E1"/>
    <w:rsid w:val="00D3774A"/>
    <w:rsid w:val="00D37FEF"/>
    <w:rsid w:val="00D4009D"/>
    <w:rsid w:val="00D40435"/>
    <w:rsid w:val="00D4096D"/>
    <w:rsid w:val="00D40DBA"/>
    <w:rsid w:val="00D41640"/>
    <w:rsid w:val="00D41936"/>
    <w:rsid w:val="00D419AD"/>
    <w:rsid w:val="00D423B3"/>
    <w:rsid w:val="00D42ED3"/>
    <w:rsid w:val="00D42FE9"/>
    <w:rsid w:val="00D437A6"/>
    <w:rsid w:val="00D44AD6"/>
    <w:rsid w:val="00D45662"/>
    <w:rsid w:val="00D4670D"/>
    <w:rsid w:val="00D46CE4"/>
    <w:rsid w:val="00D5093C"/>
    <w:rsid w:val="00D50B06"/>
    <w:rsid w:val="00D50BE1"/>
    <w:rsid w:val="00D520BA"/>
    <w:rsid w:val="00D53286"/>
    <w:rsid w:val="00D53321"/>
    <w:rsid w:val="00D534B1"/>
    <w:rsid w:val="00D544F2"/>
    <w:rsid w:val="00D5470E"/>
    <w:rsid w:val="00D54F1B"/>
    <w:rsid w:val="00D56A5B"/>
    <w:rsid w:val="00D61340"/>
    <w:rsid w:val="00D61C33"/>
    <w:rsid w:val="00D62197"/>
    <w:rsid w:val="00D629E6"/>
    <w:rsid w:val="00D62AEE"/>
    <w:rsid w:val="00D62BF6"/>
    <w:rsid w:val="00D63871"/>
    <w:rsid w:val="00D63AAE"/>
    <w:rsid w:val="00D63ACA"/>
    <w:rsid w:val="00D64781"/>
    <w:rsid w:val="00D65639"/>
    <w:rsid w:val="00D67B7E"/>
    <w:rsid w:val="00D71571"/>
    <w:rsid w:val="00D71B9B"/>
    <w:rsid w:val="00D72581"/>
    <w:rsid w:val="00D73CE8"/>
    <w:rsid w:val="00D742F2"/>
    <w:rsid w:val="00D747A0"/>
    <w:rsid w:val="00D7519D"/>
    <w:rsid w:val="00D75B07"/>
    <w:rsid w:val="00D7733A"/>
    <w:rsid w:val="00D7735E"/>
    <w:rsid w:val="00D77D53"/>
    <w:rsid w:val="00D81339"/>
    <w:rsid w:val="00D81F03"/>
    <w:rsid w:val="00D820C6"/>
    <w:rsid w:val="00D82E4C"/>
    <w:rsid w:val="00D83EE7"/>
    <w:rsid w:val="00D83FB6"/>
    <w:rsid w:val="00D847B7"/>
    <w:rsid w:val="00D85935"/>
    <w:rsid w:val="00D86D1F"/>
    <w:rsid w:val="00D86DD3"/>
    <w:rsid w:val="00D86E32"/>
    <w:rsid w:val="00D876A4"/>
    <w:rsid w:val="00D878A5"/>
    <w:rsid w:val="00D87F80"/>
    <w:rsid w:val="00D90470"/>
    <w:rsid w:val="00D90BD7"/>
    <w:rsid w:val="00D915A3"/>
    <w:rsid w:val="00D91C43"/>
    <w:rsid w:val="00D92A53"/>
    <w:rsid w:val="00D92BD4"/>
    <w:rsid w:val="00D936A2"/>
    <w:rsid w:val="00D94351"/>
    <w:rsid w:val="00D94C4E"/>
    <w:rsid w:val="00D956F8"/>
    <w:rsid w:val="00D959CD"/>
    <w:rsid w:val="00D95E08"/>
    <w:rsid w:val="00D968C1"/>
    <w:rsid w:val="00D97A71"/>
    <w:rsid w:val="00DA11AB"/>
    <w:rsid w:val="00DA1610"/>
    <w:rsid w:val="00DA17D5"/>
    <w:rsid w:val="00DA1940"/>
    <w:rsid w:val="00DA1F99"/>
    <w:rsid w:val="00DA2224"/>
    <w:rsid w:val="00DA2333"/>
    <w:rsid w:val="00DA235F"/>
    <w:rsid w:val="00DA2AD5"/>
    <w:rsid w:val="00DA2E95"/>
    <w:rsid w:val="00DA4E4B"/>
    <w:rsid w:val="00DA610C"/>
    <w:rsid w:val="00DA66BD"/>
    <w:rsid w:val="00DA7EA8"/>
    <w:rsid w:val="00DB2399"/>
    <w:rsid w:val="00DB23BA"/>
    <w:rsid w:val="00DB2CEF"/>
    <w:rsid w:val="00DB307B"/>
    <w:rsid w:val="00DB3746"/>
    <w:rsid w:val="00DB3916"/>
    <w:rsid w:val="00DB50E6"/>
    <w:rsid w:val="00DB590A"/>
    <w:rsid w:val="00DB63C0"/>
    <w:rsid w:val="00DB71C0"/>
    <w:rsid w:val="00DB7ADA"/>
    <w:rsid w:val="00DC0267"/>
    <w:rsid w:val="00DC0288"/>
    <w:rsid w:val="00DC02A5"/>
    <w:rsid w:val="00DC0352"/>
    <w:rsid w:val="00DC13C0"/>
    <w:rsid w:val="00DC22D1"/>
    <w:rsid w:val="00DC2720"/>
    <w:rsid w:val="00DC2A71"/>
    <w:rsid w:val="00DC3933"/>
    <w:rsid w:val="00DC3A0A"/>
    <w:rsid w:val="00DC45C6"/>
    <w:rsid w:val="00DC4EA3"/>
    <w:rsid w:val="00DC5456"/>
    <w:rsid w:val="00DC61DF"/>
    <w:rsid w:val="00DC6D68"/>
    <w:rsid w:val="00DC6DBC"/>
    <w:rsid w:val="00DD00FF"/>
    <w:rsid w:val="00DD0803"/>
    <w:rsid w:val="00DD1940"/>
    <w:rsid w:val="00DD2A9B"/>
    <w:rsid w:val="00DD50D3"/>
    <w:rsid w:val="00DD6A37"/>
    <w:rsid w:val="00DD7489"/>
    <w:rsid w:val="00DD7878"/>
    <w:rsid w:val="00DE070A"/>
    <w:rsid w:val="00DE15E8"/>
    <w:rsid w:val="00DE179E"/>
    <w:rsid w:val="00DE1A51"/>
    <w:rsid w:val="00DE1B1B"/>
    <w:rsid w:val="00DE224C"/>
    <w:rsid w:val="00DE3293"/>
    <w:rsid w:val="00DE3B27"/>
    <w:rsid w:val="00DE5073"/>
    <w:rsid w:val="00DE5871"/>
    <w:rsid w:val="00DE5A87"/>
    <w:rsid w:val="00DE704A"/>
    <w:rsid w:val="00DE7258"/>
    <w:rsid w:val="00DF1CE7"/>
    <w:rsid w:val="00DF1D5E"/>
    <w:rsid w:val="00DF1FE9"/>
    <w:rsid w:val="00DF212B"/>
    <w:rsid w:val="00DF2938"/>
    <w:rsid w:val="00DF3667"/>
    <w:rsid w:val="00DF46CA"/>
    <w:rsid w:val="00DF51AE"/>
    <w:rsid w:val="00DF6387"/>
    <w:rsid w:val="00DF676D"/>
    <w:rsid w:val="00DF7DFC"/>
    <w:rsid w:val="00E0158A"/>
    <w:rsid w:val="00E0159F"/>
    <w:rsid w:val="00E02553"/>
    <w:rsid w:val="00E02867"/>
    <w:rsid w:val="00E02C01"/>
    <w:rsid w:val="00E03885"/>
    <w:rsid w:val="00E03C98"/>
    <w:rsid w:val="00E04B3C"/>
    <w:rsid w:val="00E04E50"/>
    <w:rsid w:val="00E05B05"/>
    <w:rsid w:val="00E05D3B"/>
    <w:rsid w:val="00E05D6F"/>
    <w:rsid w:val="00E07BD2"/>
    <w:rsid w:val="00E07C2C"/>
    <w:rsid w:val="00E11AAC"/>
    <w:rsid w:val="00E11CA5"/>
    <w:rsid w:val="00E12D9F"/>
    <w:rsid w:val="00E133B6"/>
    <w:rsid w:val="00E14DD3"/>
    <w:rsid w:val="00E16E21"/>
    <w:rsid w:val="00E16F1E"/>
    <w:rsid w:val="00E17B86"/>
    <w:rsid w:val="00E21884"/>
    <w:rsid w:val="00E21F16"/>
    <w:rsid w:val="00E2246A"/>
    <w:rsid w:val="00E22A9D"/>
    <w:rsid w:val="00E22B70"/>
    <w:rsid w:val="00E233E1"/>
    <w:rsid w:val="00E23464"/>
    <w:rsid w:val="00E24E2F"/>
    <w:rsid w:val="00E25AA3"/>
    <w:rsid w:val="00E26FFC"/>
    <w:rsid w:val="00E274BF"/>
    <w:rsid w:val="00E27A6E"/>
    <w:rsid w:val="00E301E2"/>
    <w:rsid w:val="00E301F1"/>
    <w:rsid w:val="00E31267"/>
    <w:rsid w:val="00E32526"/>
    <w:rsid w:val="00E341FA"/>
    <w:rsid w:val="00E345D3"/>
    <w:rsid w:val="00E346A7"/>
    <w:rsid w:val="00E346AC"/>
    <w:rsid w:val="00E356D8"/>
    <w:rsid w:val="00E37091"/>
    <w:rsid w:val="00E376FD"/>
    <w:rsid w:val="00E37937"/>
    <w:rsid w:val="00E37D37"/>
    <w:rsid w:val="00E4009C"/>
    <w:rsid w:val="00E40402"/>
    <w:rsid w:val="00E41C77"/>
    <w:rsid w:val="00E42DF2"/>
    <w:rsid w:val="00E4317A"/>
    <w:rsid w:val="00E456FE"/>
    <w:rsid w:val="00E464CE"/>
    <w:rsid w:val="00E466D4"/>
    <w:rsid w:val="00E509B1"/>
    <w:rsid w:val="00E515FF"/>
    <w:rsid w:val="00E51740"/>
    <w:rsid w:val="00E518F9"/>
    <w:rsid w:val="00E51EE3"/>
    <w:rsid w:val="00E533BE"/>
    <w:rsid w:val="00E53B3F"/>
    <w:rsid w:val="00E54FA6"/>
    <w:rsid w:val="00E578B0"/>
    <w:rsid w:val="00E602B7"/>
    <w:rsid w:val="00E60B2F"/>
    <w:rsid w:val="00E61341"/>
    <w:rsid w:val="00E615B2"/>
    <w:rsid w:val="00E61A0A"/>
    <w:rsid w:val="00E630DB"/>
    <w:rsid w:val="00E633AE"/>
    <w:rsid w:val="00E63D7D"/>
    <w:rsid w:val="00E6456F"/>
    <w:rsid w:val="00E656A0"/>
    <w:rsid w:val="00E66BC0"/>
    <w:rsid w:val="00E67510"/>
    <w:rsid w:val="00E7128A"/>
    <w:rsid w:val="00E72442"/>
    <w:rsid w:val="00E73A09"/>
    <w:rsid w:val="00E73FD4"/>
    <w:rsid w:val="00E7422B"/>
    <w:rsid w:val="00E7467E"/>
    <w:rsid w:val="00E7519B"/>
    <w:rsid w:val="00E7591A"/>
    <w:rsid w:val="00E76826"/>
    <w:rsid w:val="00E76872"/>
    <w:rsid w:val="00E76EED"/>
    <w:rsid w:val="00E77001"/>
    <w:rsid w:val="00E82120"/>
    <w:rsid w:val="00E82780"/>
    <w:rsid w:val="00E82EF9"/>
    <w:rsid w:val="00E8388A"/>
    <w:rsid w:val="00E83A51"/>
    <w:rsid w:val="00E83FEE"/>
    <w:rsid w:val="00E85829"/>
    <w:rsid w:val="00E85CCB"/>
    <w:rsid w:val="00E86CFF"/>
    <w:rsid w:val="00E87337"/>
    <w:rsid w:val="00E90392"/>
    <w:rsid w:val="00E919EB"/>
    <w:rsid w:val="00E922B0"/>
    <w:rsid w:val="00E933F6"/>
    <w:rsid w:val="00E93AC8"/>
    <w:rsid w:val="00E93F99"/>
    <w:rsid w:val="00E94FA5"/>
    <w:rsid w:val="00E97814"/>
    <w:rsid w:val="00E9798B"/>
    <w:rsid w:val="00EA0334"/>
    <w:rsid w:val="00EA0CA2"/>
    <w:rsid w:val="00EA18EA"/>
    <w:rsid w:val="00EA2D16"/>
    <w:rsid w:val="00EA401B"/>
    <w:rsid w:val="00EA4ED3"/>
    <w:rsid w:val="00EA5470"/>
    <w:rsid w:val="00EA550B"/>
    <w:rsid w:val="00EA5DDE"/>
    <w:rsid w:val="00EA62FD"/>
    <w:rsid w:val="00EB0B72"/>
    <w:rsid w:val="00EB10D6"/>
    <w:rsid w:val="00EB19F4"/>
    <w:rsid w:val="00EB3BDF"/>
    <w:rsid w:val="00EB40C8"/>
    <w:rsid w:val="00EB4F8C"/>
    <w:rsid w:val="00EB5CEE"/>
    <w:rsid w:val="00EB5E8A"/>
    <w:rsid w:val="00EB5F44"/>
    <w:rsid w:val="00EB657C"/>
    <w:rsid w:val="00EB6B29"/>
    <w:rsid w:val="00EB71A3"/>
    <w:rsid w:val="00EB7241"/>
    <w:rsid w:val="00EB758C"/>
    <w:rsid w:val="00EB787B"/>
    <w:rsid w:val="00EB7AA9"/>
    <w:rsid w:val="00EC117D"/>
    <w:rsid w:val="00EC1534"/>
    <w:rsid w:val="00EC1537"/>
    <w:rsid w:val="00EC1DA4"/>
    <w:rsid w:val="00EC1F52"/>
    <w:rsid w:val="00EC2C8C"/>
    <w:rsid w:val="00EC2D2C"/>
    <w:rsid w:val="00EC3380"/>
    <w:rsid w:val="00EC58E6"/>
    <w:rsid w:val="00EC69A0"/>
    <w:rsid w:val="00ED136C"/>
    <w:rsid w:val="00ED2148"/>
    <w:rsid w:val="00ED2383"/>
    <w:rsid w:val="00ED32CF"/>
    <w:rsid w:val="00ED4147"/>
    <w:rsid w:val="00ED4377"/>
    <w:rsid w:val="00ED4C02"/>
    <w:rsid w:val="00ED4D50"/>
    <w:rsid w:val="00ED4EAB"/>
    <w:rsid w:val="00ED5769"/>
    <w:rsid w:val="00ED6361"/>
    <w:rsid w:val="00ED787F"/>
    <w:rsid w:val="00ED797F"/>
    <w:rsid w:val="00EE03DF"/>
    <w:rsid w:val="00EE0557"/>
    <w:rsid w:val="00EE1C06"/>
    <w:rsid w:val="00EE3FEB"/>
    <w:rsid w:val="00EE40B8"/>
    <w:rsid w:val="00EE4BD5"/>
    <w:rsid w:val="00EE5171"/>
    <w:rsid w:val="00EE570C"/>
    <w:rsid w:val="00EE770F"/>
    <w:rsid w:val="00EE796F"/>
    <w:rsid w:val="00EE7D77"/>
    <w:rsid w:val="00EF16F4"/>
    <w:rsid w:val="00EF20E9"/>
    <w:rsid w:val="00EF2A11"/>
    <w:rsid w:val="00EF2A71"/>
    <w:rsid w:val="00EF32F7"/>
    <w:rsid w:val="00EF3A92"/>
    <w:rsid w:val="00EF3C0B"/>
    <w:rsid w:val="00EF56C8"/>
    <w:rsid w:val="00EF6913"/>
    <w:rsid w:val="00EF6CEA"/>
    <w:rsid w:val="00EF7307"/>
    <w:rsid w:val="00EF77A2"/>
    <w:rsid w:val="00EF7987"/>
    <w:rsid w:val="00EF7EC1"/>
    <w:rsid w:val="00F00DE3"/>
    <w:rsid w:val="00F011AF"/>
    <w:rsid w:val="00F011B9"/>
    <w:rsid w:val="00F0147C"/>
    <w:rsid w:val="00F01B78"/>
    <w:rsid w:val="00F026F8"/>
    <w:rsid w:val="00F0412A"/>
    <w:rsid w:val="00F04351"/>
    <w:rsid w:val="00F04B24"/>
    <w:rsid w:val="00F062C3"/>
    <w:rsid w:val="00F06429"/>
    <w:rsid w:val="00F06735"/>
    <w:rsid w:val="00F077C7"/>
    <w:rsid w:val="00F104BC"/>
    <w:rsid w:val="00F10E3F"/>
    <w:rsid w:val="00F11773"/>
    <w:rsid w:val="00F11D63"/>
    <w:rsid w:val="00F121D2"/>
    <w:rsid w:val="00F1230D"/>
    <w:rsid w:val="00F1265E"/>
    <w:rsid w:val="00F13A1A"/>
    <w:rsid w:val="00F1419E"/>
    <w:rsid w:val="00F146B0"/>
    <w:rsid w:val="00F14969"/>
    <w:rsid w:val="00F171B9"/>
    <w:rsid w:val="00F17688"/>
    <w:rsid w:val="00F20C20"/>
    <w:rsid w:val="00F211A0"/>
    <w:rsid w:val="00F2262A"/>
    <w:rsid w:val="00F248E9"/>
    <w:rsid w:val="00F25D5B"/>
    <w:rsid w:val="00F274B4"/>
    <w:rsid w:val="00F30041"/>
    <w:rsid w:val="00F30A25"/>
    <w:rsid w:val="00F30EED"/>
    <w:rsid w:val="00F31834"/>
    <w:rsid w:val="00F32195"/>
    <w:rsid w:val="00F3255E"/>
    <w:rsid w:val="00F33F84"/>
    <w:rsid w:val="00F343AC"/>
    <w:rsid w:val="00F34ECE"/>
    <w:rsid w:val="00F35FAC"/>
    <w:rsid w:val="00F3659E"/>
    <w:rsid w:val="00F368FF"/>
    <w:rsid w:val="00F36E49"/>
    <w:rsid w:val="00F372F6"/>
    <w:rsid w:val="00F37AEA"/>
    <w:rsid w:val="00F37FCC"/>
    <w:rsid w:val="00F43497"/>
    <w:rsid w:val="00F44B46"/>
    <w:rsid w:val="00F44EF5"/>
    <w:rsid w:val="00F44F76"/>
    <w:rsid w:val="00F451B3"/>
    <w:rsid w:val="00F45BDE"/>
    <w:rsid w:val="00F45F42"/>
    <w:rsid w:val="00F46A17"/>
    <w:rsid w:val="00F46F3F"/>
    <w:rsid w:val="00F471B7"/>
    <w:rsid w:val="00F50285"/>
    <w:rsid w:val="00F5182E"/>
    <w:rsid w:val="00F51ACB"/>
    <w:rsid w:val="00F5301F"/>
    <w:rsid w:val="00F53354"/>
    <w:rsid w:val="00F535C2"/>
    <w:rsid w:val="00F537E5"/>
    <w:rsid w:val="00F5442D"/>
    <w:rsid w:val="00F553E8"/>
    <w:rsid w:val="00F5557B"/>
    <w:rsid w:val="00F56A5B"/>
    <w:rsid w:val="00F571CC"/>
    <w:rsid w:val="00F574A7"/>
    <w:rsid w:val="00F57524"/>
    <w:rsid w:val="00F57641"/>
    <w:rsid w:val="00F60BA7"/>
    <w:rsid w:val="00F61C54"/>
    <w:rsid w:val="00F65459"/>
    <w:rsid w:val="00F656F7"/>
    <w:rsid w:val="00F66119"/>
    <w:rsid w:val="00F6665A"/>
    <w:rsid w:val="00F67801"/>
    <w:rsid w:val="00F708E2"/>
    <w:rsid w:val="00F70986"/>
    <w:rsid w:val="00F70EB0"/>
    <w:rsid w:val="00F71EFA"/>
    <w:rsid w:val="00F72E6E"/>
    <w:rsid w:val="00F72FE5"/>
    <w:rsid w:val="00F740DB"/>
    <w:rsid w:val="00F75816"/>
    <w:rsid w:val="00F7586E"/>
    <w:rsid w:val="00F765E4"/>
    <w:rsid w:val="00F76B42"/>
    <w:rsid w:val="00F777B0"/>
    <w:rsid w:val="00F80C5C"/>
    <w:rsid w:val="00F80D9C"/>
    <w:rsid w:val="00F8161B"/>
    <w:rsid w:val="00F826A3"/>
    <w:rsid w:val="00F82C2F"/>
    <w:rsid w:val="00F82C88"/>
    <w:rsid w:val="00F8325B"/>
    <w:rsid w:val="00F84BFA"/>
    <w:rsid w:val="00F8582C"/>
    <w:rsid w:val="00F9068B"/>
    <w:rsid w:val="00F90B41"/>
    <w:rsid w:val="00F911FE"/>
    <w:rsid w:val="00F9153D"/>
    <w:rsid w:val="00F92D24"/>
    <w:rsid w:val="00F934E1"/>
    <w:rsid w:val="00F94214"/>
    <w:rsid w:val="00F942E1"/>
    <w:rsid w:val="00F97D63"/>
    <w:rsid w:val="00FA003D"/>
    <w:rsid w:val="00FA209B"/>
    <w:rsid w:val="00FA2184"/>
    <w:rsid w:val="00FA2997"/>
    <w:rsid w:val="00FA30E6"/>
    <w:rsid w:val="00FA3120"/>
    <w:rsid w:val="00FA343E"/>
    <w:rsid w:val="00FA39EE"/>
    <w:rsid w:val="00FA3E2C"/>
    <w:rsid w:val="00FA423E"/>
    <w:rsid w:val="00FA4664"/>
    <w:rsid w:val="00FA4E47"/>
    <w:rsid w:val="00FA54DB"/>
    <w:rsid w:val="00FA5637"/>
    <w:rsid w:val="00FA72FF"/>
    <w:rsid w:val="00FB0C3A"/>
    <w:rsid w:val="00FB14ED"/>
    <w:rsid w:val="00FB1FBF"/>
    <w:rsid w:val="00FB2A65"/>
    <w:rsid w:val="00FB35D0"/>
    <w:rsid w:val="00FB4101"/>
    <w:rsid w:val="00FB4531"/>
    <w:rsid w:val="00FB4D86"/>
    <w:rsid w:val="00FB53CA"/>
    <w:rsid w:val="00FB5BB7"/>
    <w:rsid w:val="00FB66E7"/>
    <w:rsid w:val="00FB77C7"/>
    <w:rsid w:val="00FC14E3"/>
    <w:rsid w:val="00FC1A6D"/>
    <w:rsid w:val="00FC2B56"/>
    <w:rsid w:val="00FC336C"/>
    <w:rsid w:val="00FC47A1"/>
    <w:rsid w:val="00FC49CC"/>
    <w:rsid w:val="00FC60FB"/>
    <w:rsid w:val="00FC6126"/>
    <w:rsid w:val="00FC7569"/>
    <w:rsid w:val="00FD083B"/>
    <w:rsid w:val="00FD1F3C"/>
    <w:rsid w:val="00FD2656"/>
    <w:rsid w:val="00FD2B6A"/>
    <w:rsid w:val="00FD2F4A"/>
    <w:rsid w:val="00FD46A8"/>
    <w:rsid w:val="00FD4911"/>
    <w:rsid w:val="00FD4FF9"/>
    <w:rsid w:val="00FD533C"/>
    <w:rsid w:val="00FD5561"/>
    <w:rsid w:val="00FD5DA0"/>
    <w:rsid w:val="00FD72A5"/>
    <w:rsid w:val="00FD74E4"/>
    <w:rsid w:val="00FE066E"/>
    <w:rsid w:val="00FE0E1D"/>
    <w:rsid w:val="00FE1616"/>
    <w:rsid w:val="00FE1C71"/>
    <w:rsid w:val="00FE311A"/>
    <w:rsid w:val="00FE3B14"/>
    <w:rsid w:val="00FE5459"/>
    <w:rsid w:val="00FE5D46"/>
    <w:rsid w:val="00FE6681"/>
    <w:rsid w:val="00FE722C"/>
    <w:rsid w:val="00FE75D5"/>
    <w:rsid w:val="00FE76BC"/>
    <w:rsid w:val="00FF0671"/>
    <w:rsid w:val="00FF0A3F"/>
    <w:rsid w:val="00FF0F74"/>
    <w:rsid w:val="00FF1832"/>
    <w:rsid w:val="00FF289D"/>
    <w:rsid w:val="00FF4782"/>
    <w:rsid w:val="00F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6D11C0"/>
  <w15:docId w15:val="{03BA3E02-E5DA-444C-B31B-64C652AF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550B"/>
    <w:pPr>
      <w:jc w:val="both"/>
    </w:pPr>
    <w:rPr>
      <w:rFonts w:ascii="TimesRoman" w:hAnsi="Times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FD46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center" w:pos="6237"/>
      </w:tabs>
      <w:outlineLvl w:val="1"/>
    </w:pPr>
    <w:rPr>
      <w:rFonts w:ascii="TimesRomanBold" w:hAnsi="TimesRomanBold"/>
      <w:iCs/>
      <w:szCs w:val="20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center" w:pos="6237"/>
      </w:tabs>
      <w:jc w:val="center"/>
      <w:outlineLvl w:val="2"/>
    </w:pPr>
    <w:rPr>
      <w:rFonts w:ascii="TimesRomanBold" w:hAnsi="TimesRomanBold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aliases w:val=" Cha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rsid w:val="007F21FF"/>
    <w:pPr>
      <w:autoSpaceDE w:val="0"/>
      <w:autoSpaceDN w:val="0"/>
      <w:jc w:val="center"/>
    </w:pPr>
    <w:rPr>
      <w:rFonts w:ascii="Times New Roman" w:hAnsi="Times New Roman"/>
      <w:b/>
      <w:bCs/>
      <w:sz w:val="20"/>
      <w:szCs w:val="20"/>
      <w:lang w:val="sl-SI"/>
    </w:rPr>
  </w:style>
  <w:style w:type="character" w:styleId="Strong">
    <w:name w:val="Strong"/>
    <w:qFormat/>
    <w:rPr>
      <w:b/>
      <w:bCs/>
    </w:rPr>
  </w:style>
  <w:style w:type="paragraph" w:styleId="BodyText">
    <w:name w:val="Body Text"/>
    <w:basedOn w:val="Normal"/>
    <w:pPr>
      <w:widowControl w:val="0"/>
    </w:pPr>
    <w:rPr>
      <w:szCs w:val="20"/>
    </w:rPr>
  </w:style>
  <w:style w:type="paragraph" w:styleId="BlockText">
    <w:name w:val="Block Text"/>
    <w:basedOn w:val="Normal"/>
    <w:pPr>
      <w:spacing w:line="360" w:lineRule="auto"/>
      <w:ind w:left="567" w:right="282" w:firstLine="709"/>
    </w:pPr>
    <w:rPr>
      <w:rFonts w:ascii="YU C Friz Quadrata" w:hAnsi="YU C Friz Quadrata"/>
      <w:szCs w:val="20"/>
    </w:rPr>
  </w:style>
  <w:style w:type="character" w:customStyle="1" w:styleId="FooterChar">
    <w:name w:val="Footer Char"/>
    <w:aliases w:val=" Char Char"/>
    <w:link w:val="Footer"/>
    <w:rsid w:val="00A629EE"/>
    <w:rPr>
      <w:rFonts w:ascii="TimesRoman" w:hAnsi="TimesRoman"/>
      <w:sz w:val="24"/>
      <w:szCs w:val="24"/>
      <w:lang w:val="en-US" w:eastAsia="en-US" w:bidi="ar-SA"/>
    </w:rPr>
  </w:style>
  <w:style w:type="paragraph" w:styleId="Subtitle">
    <w:name w:val="Subtitle"/>
    <w:basedOn w:val="Normal"/>
    <w:qFormat/>
    <w:rsid w:val="00FD46A8"/>
    <w:pPr>
      <w:ind w:firstLine="567"/>
      <w:jc w:val="left"/>
    </w:pPr>
    <w:rPr>
      <w:rFonts w:ascii="YU Times New Roman" w:hAnsi="YU Times New Roman"/>
      <w:szCs w:val="20"/>
    </w:rPr>
  </w:style>
  <w:style w:type="table" w:styleId="TableGrid">
    <w:name w:val="Table Grid"/>
    <w:basedOn w:val="TableNormal"/>
    <w:rsid w:val="004D7C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E7519B"/>
    <w:pPr>
      <w:spacing w:after="120" w:line="480" w:lineRule="auto"/>
      <w:ind w:left="360"/>
    </w:pPr>
  </w:style>
  <w:style w:type="paragraph" w:customStyle="1" w:styleId="Style1">
    <w:name w:val="Style1"/>
    <w:basedOn w:val="Normal"/>
    <w:rsid w:val="008E79CF"/>
    <w:pPr>
      <w:numPr>
        <w:numId w:val="17"/>
      </w:numPr>
      <w:tabs>
        <w:tab w:val="center" w:pos="969"/>
      </w:tabs>
      <w:ind w:left="57" w:firstLine="663"/>
    </w:pPr>
    <w:rPr>
      <w:rFonts w:ascii="Times New Roman" w:hAnsi="Times New Roman" w:cs="Arial"/>
      <w:lang w:val="sr-Latn-CS"/>
    </w:rPr>
  </w:style>
  <w:style w:type="character" w:customStyle="1" w:styleId="TitleChar">
    <w:name w:val="Title Char"/>
    <w:link w:val="Title"/>
    <w:rsid w:val="007F21FF"/>
    <w:rPr>
      <w:b/>
      <w:bCs/>
      <w:lang w:val="sl-SI" w:eastAsia="en-US" w:bidi="ar-SA"/>
    </w:rPr>
  </w:style>
  <w:style w:type="character" w:customStyle="1" w:styleId="HeaderChar">
    <w:name w:val="Header Char"/>
    <w:link w:val="Header"/>
    <w:rsid w:val="00286193"/>
    <w:rPr>
      <w:rFonts w:ascii="TimesRoman" w:hAnsi="TimesRoman"/>
      <w:sz w:val="24"/>
      <w:szCs w:val="24"/>
      <w:lang w:val="en-US" w:eastAsia="en-US" w:bidi="ar-SA"/>
    </w:rPr>
  </w:style>
  <w:style w:type="paragraph" w:customStyle="1" w:styleId="Char">
    <w:name w:val="Char"/>
    <w:basedOn w:val="Normal"/>
    <w:rsid w:val="00286193"/>
    <w:pPr>
      <w:spacing w:after="160" w:line="240" w:lineRule="exact"/>
      <w:jc w:val="left"/>
    </w:pPr>
    <w:rPr>
      <w:rFonts w:ascii="Verdana" w:hAnsi="Verdana" w:cs="Verdana"/>
      <w:sz w:val="20"/>
      <w:szCs w:val="20"/>
    </w:rPr>
  </w:style>
  <w:style w:type="character" w:styleId="Hyperlink">
    <w:name w:val="Hyperlink"/>
    <w:rsid w:val="004E1F5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A3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C9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4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TF%20memorandu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 memorandum</Template>
  <TotalTime>47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Va{ znak:</vt:lpstr>
    </vt:vector>
  </TitlesOfParts>
  <Company>Tehnicki fakultet Cacak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Va{ znak:</dc:title>
  <dc:creator>z</dc:creator>
  <cp:lastModifiedBy>Marko</cp:lastModifiedBy>
  <cp:revision>3</cp:revision>
  <cp:lastPrinted>2016-06-09T11:17:00Z</cp:lastPrinted>
  <dcterms:created xsi:type="dcterms:W3CDTF">2020-01-11T18:48:00Z</dcterms:created>
  <dcterms:modified xsi:type="dcterms:W3CDTF">2020-01-11T20:52:00Z</dcterms:modified>
</cp:coreProperties>
</file>